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95E" w:rsidRDefault="005057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B3431E8" wp14:editId="1C6B789C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80000</wp14:pctPosVOffset>
                    </wp:positionV>
                  </mc:Choice>
                  <mc:Fallback>
                    <wp:positionV relativeFrom="page">
                      <wp:posOffset>8005445</wp:posOffset>
                    </wp:positionV>
                  </mc:Fallback>
                </mc:AlternateContent>
                <wp:extent cx="5943600" cy="1442085"/>
                <wp:effectExtent l="0" t="0" r="0" b="0"/>
                <wp:wrapNone/>
                <wp:docPr id="16" name="Rectángulo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4422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49395E" w:rsidRDefault="00D62185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629DD1" w:themeColor="accent1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color w:val="629DD1" w:themeColor="accent1"/>
                                </w:rPr>
                                <w:id w:val="155171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D52AEB">
                                  <w:rPr>
                                    <w:b/>
                                    <w:bCs/>
                                    <w:caps/>
                                    <w:color w:val="629DD1" w:themeColor="accent1"/>
                                  </w:rPr>
                                  <w:t>FAcultad de Medicina</w:t>
                                </w:r>
                              </w:sdtContent>
                            </w:sdt>
                          </w:p>
                          <w:p w:rsidR="0049395E" w:rsidRDefault="0049395E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629DD1" w:themeColor="accent1"/>
                              </w:rPr>
                            </w:pPr>
                          </w:p>
                          <w:p w:rsidR="0049395E" w:rsidRDefault="00D62185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</w:pPr>
                            <w:sdt>
                              <w:sdtPr>
                                <w:id w:val="1551723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 'de' MMMM 'de' 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D52AEB">
                                  <w:t>2020 – v1.1</w:t>
                                </w:r>
                              </w:sdtContent>
                            </w:sdt>
                          </w:p>
                          <w:p w:rsidR="0049395E" w:rsidRDefault="00D62185" w:rsidP="00D52AEB">
                            <w:pPr>
                              <w:pStyle w:val="Ttulo4"/>
                              <w:jc w:val="center"/>
                            </w:pPr>
                            <w:sdt>
                              <w:sdtPr>
                                <w:id w:val="1551727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52AEB">
                                  <w:t>Dirección Económica y de Gestión Institucional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18" o:spid="_x0000_s1026" style="position:absolute;margin-left:0;margin-top:0;width:468pt;height:113.55pt;z-index:251660288;visibility:visible;mso-wrap-style:square;mso-width-percent:1000;mso-height-percent:0;mso-top-percent:800;mso-wrap-distance-left:9pt;mso-wrap-distance-top:0;mso-wrap-distance-right:9pt;mso-wrap-distance-bottom:0;mso-position-horizontal:center;mso-position-horizontal-relative:margin;mso-position-vertical-relative:margin;mso-width-percent:1000;mso-height-percent: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" o:allowincell="f" filled="f" stroked="f" strokeweight=".25pt">
                <v:textbox inset=",18pt,,18pt">
                  <w:txbxContent>
                    <w:p w:rsidR="0049395E" w:rsidRDefault="00D62185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629DD1" w:themeColor="accent1"/>
                        </w:rPr>
                      </w:pPr>
                      <w:sdt>
                        <w:sdtPr>
                          <w:rPr>
                            <w:b/>
                            <w:bCs/>
                            <w:caps/>
                            <w:color w:val="629DD1" w:themeColor="accent1"/>
                          </w:rPr>
                          <w:id w:val="155171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D52AEB">
                            <w:rPr>
                              <w:b/>
                              <w:bCs/>
                              <w:caps/>
                              <w:color w:val="629DD1" w:themeColor="accent1"/>
                            </w:rPr>
                            <w:t>FAcultad de Medicina</w:t>
                          </w:r>
                        </w:sdtContent>
                      </w:sdt>
                    </w:p>
                    <w:p w:rsidR="0049395E" w:rsidRDefault="0049395E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629DD1" w:themeColor="accent1"/>
                        </w:rPr>
                      </w:pPr>
                    </w:p>
                    <w:p w:rsidR="0049395E" w:rsidRDefault="00D62185">
                      <w:pPr>
                        <w:pStyle w:val="Sinespaciado"/>
                        <w:spacing w:line="276" w:lineRule="auto"/>
                        <w:suppressOverlap/>
                        <w:jc w:val="center"/>
                      </w:pPr>
                      <w:sdt>
                        <w:sdtPr>
                          <w:id w:val="155172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 'de' MMMM 'de' yyyy"/>
                            <w:lid w:val="es-E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D52AEB">
                            <w:t>2020 – v1.1</w:t>
                          </w:r>
                        </w:sdtContent>
                      </w:sdt>
                    </w:p>
                    <w:p w:rsidR="0049395E" w:rsidRDefault="00D62185" w:rsidP="00D52AEB">
                      <w:pPr>
                        <w:pStyle w:val="Ttulo4"/>
                        <w:jc w:val="center"/>
                      </w:pPr>
                      <w:sdt>
                        <w:sdtPr>
                          <w:id w:val="1551727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r w:rsidR="00D52AEB">
                            <w:t>Dirección Económica y de Gestión Institucional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r w:rsidR="00D52AEB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7FDF611D" wp14:editId="379DA0E7">
                <wp:simplePos x="902335" y="91440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266950" cy="1047750"/>
                <wp:effectExtent l="0" t="0" r="0" b="0"/>
                <wp:wrapSquare wrapText="bothSides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-med-escudo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1047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B2D8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5329210" wp14:editId="701A48F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Autoforma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Autoforma 622" o:spid="_x0000_s1026" style="position:absolute;margin-left:0;margin-top:0;width:561.35pt;height:742.9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" o:allowincell="f" filled="f" fillcolor="black">
                    <w10:wrap anchorx="page" anchory="page"/>
                  </v:roundrect>
                </w:pict>
              </mc:Fallback>
            </mc:AlternateContent>
          </w:r>
          <w:r w:rsidR="00CB2D8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3B6E7E81" wp14:editId="18F7F30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125970" cy="2205990"/>
                    <wp:effectExtent l="0" t="4445" r="1270" b="0"/>
                    <wp:wrapNone/>
                    <wp:docPr id="15" name="Rectángulo 6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5970" cy="22059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Overlap w:val="never"/>
                                  <w:tblW w:w="5000" w:type="pct"/>
                                  <w:jc w:val="center"/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1237"/>
                                </w:tblGrid>
                                <w:tr w:rsidR="003D025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C0D7EC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49395E" w:rsidRDefault="0049395E">
                                      <w:pPr>
                                        <w:pStyle w:val="Sinespaciado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629DD1" w:themeFill="accent1"/>
                                      <w:vAlign w:val="center"/>
                                    </w:tcPr>
                                    <w:p w:rsidR="0049395E" w:rsidRDefault="00D62185" w:rsidP="00D52AEB">
                                      <w:pPr>
                                        <w:pStyle w:val="Sinespaciado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id w:val="3232653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52AEB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</w:rPr>
                                            <w:t>Manual Sistema de Compras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shd w:val="clear" w:color="auto" w:fill="5AA2AE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49395E" w:rsidRDefault="0049395E">
                                      <w:pPr>
                                        <w:pStyle w:val="Sinespaciado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3D0254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0" w:type="auto"/>
                                      <w:vAlign w:val="bottom"/>
                                    </w:tcPr>
                                    <w:p w:rsidR="0049395E" w:rsidRDefault="00D62185" w:rsidP="005B65BE">
                                      <w:pPr>
                                        <w:pStyle w:val="Sinespaciado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i/>
                                          <w:iCs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sz w:val="36"/>
                                            <w:szCs w:val="36"/>
                                          </w:rPr>
                                          <w:id w:val="1652111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D52AEB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 xml:space="preserve">ROL: </w:t>
                                          </w:r>
                                          <w:r w:rsidR="005B65BE">
                                            <w:rPr>
                                              <w:sz w:val="36"/>
                                              <w:szCs w:val="36"/>
                                            </w:rPr>
                                            <w:t>SOLICITANTE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49395E" w:rsidRDefault="0049395E"/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91700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ángulo 619" o:spid="_x0000_s1027" style="position:absolute;margin-left:0;margin-top:0;width:561.1pt;height:173.7pt;z-index:251661312;visibility:visible;mso-wrap-style:square;mso-width-percent:917;mso-height-percent:1000;mso-top-percent:250;mso-wrap-distance-left:9pt;mso-wrap-distance-top:0;mso-wrap-distance-right:9pt;mso-wrap-distance-bottom:0;mso-position-horizontal:center;mso-position-horizontal-relative:page;mso-position-vertical-relative:page;mso-width-percent:917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" o:allowincell="f" filled="f" stroked="f">
                    <v:textbox style="mso-fit-shape-to-text:t" inset="0,0,0,0">
                      <w:txbxContent>
                        <w:tbl>
                          <w:tblPr>
                            <w:tblOverlap w:val="never"/>
                            <w:tblW w:w="5000" w:type="pct"/>
                            <w:jc w:val="center"/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237"/>
                          </w:tblGrid>
                          <w:tr w:rsidR="003D025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C0D7EC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49395E" w:rsidRDefault="0049395E">
                                <w:pPr>
                                  <w:pStyle w:val="Sinespaciad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3D0254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629DD1" w:themeFill="accent1"/>
                                <w:vAlign w:val="center"/>
                              </w:tcPr>
                              <w:p w:rsidR="0049395E" w:rsidRDefault="00D62185" w:rsidP="00D52AEB">
                                <w:pPr>
                                  <w:pStyle w:val="Sinespaciado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id w:val="3232653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52AEB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Manual Sistema de Compras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3D0254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0" w:type="auto"/>
                                <w:shd w:val="clear" w:color="auto" w:fill="5AA2AE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49395E" w:rsidRDefault="0049395E">
                                <w:pPr>
                                  <w:pStyle w:val="Sinespaciado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3D0254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0" w:type="auto"/>
                                <w:vAlign w:val="bottom"/>
                              </w:tcPr>
                              <w:p w:rsidR="0049395E" w:rsidRDefault="00D62185" w:rsidP="005B65BE">
                                <w:pPr>
                                  <w:pStyle w:val="Sinespaciado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sz w:val="36"/>
                                      <w:szCs w:val="36"/>
                                    </w:rPr>
                                    <w:id w:val="1652111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52AEB">
                                      <w:rPr>
                                        <w:sz w:val="36"/>
                                        <w:szCs w:val="36"/>
                                      </w:rPr>
                                      <w:t xml:space="preserve">ROL: </w:t>
                                    </w:r>
                                    <w:r w:rsidR="005B65BE">
                                      <w:rPr>
                                        <w:sz w:val="36"/>
                                        <w:szCs w:val="36"/>
                                      </w:rPr>
                                      <w:t>SOLICITANTE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49395E" w:rsidRDefault="0049395E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B2D80">
            <w:br w:type="page"/>
          </w:r>
        </w:sdtContent>
      </w:sdt>
    </w:p>
    <w:p w:rsidR="0049395E" w:rsidRDefault="00D62185" w:rsidP="00D52AEB">
      <w:pPr>
        <w:pStyle w:val="Ttulo"/>
        <w:ind w:left="-284" w:right="-285"/>
        <w:rPr>
          <w:smallCaps w:val="0"/>
        </w:rPr>
      </w:pPr>
      <w:sdt>
        <w:sdtPr>
          <w:rPr>
            <w:smallCaps w:val="0"/>
          </w:rPr>
          <w:alias w:val="Título"/>
          <w:tag w:val="Título"/>
          <w:id w:val="11808329"/>
          <w:placeholder>
            <w:docPart w:val="4DF64245AF4F4FD4826C47B7A7A55D1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A710CE">
            <w:rPr>
              <w:smallCaps w:val="0"/>
            </w:rPr>
            <w:t>Manual Sistema de Compras</w:t>
          </w:r>
        </w:sdtContent>
      </w:sdt>
    </w:p>
    <w:p w:rsidR="0049395E" w:rsidRPr="00F908D9" w:rsidRDefault="00D62185" w:rsidP="00D52AEB">
      <w:pPr>
        <w:pStyle w:val="Subttulo"/>
        <w:ind w:left="-284" w:right="-285"/>
        <w:rPr>
          <w:b/>
        </w:rPr>
      </w:pPr>
      <w:sdt>
        <w:sdtPr>
          <w:rPr>
            <w:b/>
          </w:rPr>
          <w:alias w:val="Subtítulo"/>
          <w:tag w:val="Subtítulo"/>
          <w:id w:val="11808339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text/>
        </w:sdtPr>
        <w:sdtEndPr/>
        <w:sdtContent>
          <w:r w:rsidR="005B65BE" w:rsidRPr="00F908D9">
            <w:rPr>
              <w:b/>
            </w:rPr>
            <w:t>ROL: SOLICITANTE</w:t>
          </w:r>
        </w:sdtContent>
      </w:sdt>
    </w:p>
    <w:p w:rsidR="00C90683" w:rsidRDefault="00C90683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C90683">
        <w:rPr>
          <w:rFonts w:ascii="Arial" w:hAnsi="Arial" w:cs="Arial"/>
          <w:sz w:val="24"/>
        </w:rPr>
        <w:t>Corresponde al ingreso de nuevas solicitudes de compra de productos en convenio marco o nuevos productos donde no está definido el formato de la compra, se excluyen Tratos directos, compras menores a 3 UTM, compras a través de licitación.</w:t>
      </w:r>
    </w:p>
    <w:p w:rsidR="00BB40B0" w:rsidRDefault="00BB40B0" w:rsidP="00C90683">
      <w:pPr>
        <w:spacing w:before="120" w:after="0" w:line="360" w:lineRule="auto"/>
        <w:ind w:left="-284" w:right="-285"/>
        <w:rPr>
          <w:rFonts w:ascii="Arial" w:hAnsi="Arial" w:cs="Arial"/>
          <w:b/>
          <w:sz w:val="24"/>
        </w:rPr>
      </w:pPr>
    </w:p>
    <w:p w:rsidR="00BB40B0" w:rsidRPr="001F3C83" w:rsidRDefault="00BB40B0" w:rsidP="00C90683">
      <w:pPr>
        <w:spacing w:before="120" w:after="0" w:line="360" w:lineRule="auto"/>
        <w:ind w:left="-284" w:right="-285"/>
        <w:rPr>
          <w:b/>
          <w:noProof/>
          <w:sz w:val="32"/>
          <w:szCs w:val="32"/>
        </w:rPr>
      </w:pPr>
      <w:r w:rsidRPr="001F3C83">
        <w:rPr>
          <w:b/>
          <w:noProof/>
          <w:sz w:val="32"/>
          <w:szCs w:val="32"/>
        </w:rPr>
        <w:t>Pantalla Principal:</w:t>
      </w:r>
    </w:p>
    <w:p w:rsidR="00BB40B0" w:rsidRDefault="00E63946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CD4C8C7" wp14:editId="2A274D17">
            <wp:extent cx="6167444" cy="1391478"/>
            <wp:effectExtent l="0" t="0" r="508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6602" cy="13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682" w:rsidRDefault="00BB40B0" w:rsidP="00213682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F908D9">
        <w:rPr>
          <w:rFonts w:ascii="Arial" w:hAnsi="Arial" w:cs="Arial"/>
          <w:b/>
          <w:sz w:val="26"/>
          <w:szCs w:val="26"/>
        </w:rPr>
        <w:t>Mis Pendientes</w:t>
      </w:r>
      <w:r w:rsidRPr="00BB40B0">
        <w:rPr>
          <w:rFonts w:ascii="Arial" w:hAnsi="Arial" w:cs="Arial"/>
          <w:b/>
          <w:sz w:val="24"/>
        </w:rPr>
        <w:t>:</w:t>
      </w:r>
      <w:r w:rsidRPr="00BB40B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M</w:t>
      </w:r>
      <w:r w:rsidRPr="00BB40B0">
        <w:rPr>
          <w:rFonts w:ascii="Arial" w:hAnsi="Arial" w:cs="Arial"/>
          <w:sz w:val="24"/>
        </w:rPr>
        <w:t>uestra situaciones pendientes que tienen relación a solicitudes ingresadas por el mismo usuario que se encuentra log</w:t>
      </w:r>
      <w:r>
        <w:rPr>
          <w:rFonts w:ascii="Arial" w:hAnsi="Arial" w:cs="Arial"/>
          <w:sz w:val="24"/>
        </w:rPr>
        <w:t>u</w:t>
      </w:r>
      <w:r w:rsidR="00213682">
        <w:rPr>
          <w:rFonts w:ascii="Arial" w:hAnsi="Arial" w:cs="Arial"/>
          <w:sz w:val="24"/>
        </w:rPr>
        <w:t>eado.</w:t>
      </w:r>
    </w:p>
    <w:p w:rsidR="00213682" w:rsidRDefault="00213682" w:rsidP="00213682">
      <w:pPr>
        <w:spacing w:before="120" w:after="0" w:line="360" w:lineRule="auto"/>
        <w:ind w:left="-284" w:right="-285"/>
        <w:rPr>
          <w:rFonts w:ascii="Arial" w:hAnsi="Arial" w:cs="Arial"/>
          <w:b/>
          <w:sz w:val="24"/>
        </w:rPr>
      </w:pPr>
    </w:p>
    <w:p w:rsidR="00E63946" w:rsidRPr="00F908D9" w:rsidRDefault="00BB40B0" w:rsidP="00213682">
      <w:pPr>
        <w:spacing w:before="120" w:after="0" w:line="360" w:lineRule="auto"/>
        <w:ind w:left="-284" w:right="-285" w:firstLine="284"/>
        <w:rPr>
          <w:rFonts w:ascii="Arial" w:hAnsi="Arial" w:cs="Arial"/>
          <w:sz w:val="26"/>
          <w:szCs w:val="26"/>
        </w:rPr>
      </w:pPr>
      <w:r w:rsidRPr="00F908D9">
        <w:rPr>
          <w:rFonts w:ascii="Arial" w:hAnsi="Arial" w:cs="Arial"/>
          <w:b/>
          <w:sz w:val="26"/>
          <w:szCs w:val="26"/>
        </w:rPr>
        <w:t>Productos en espera de aprobación:</w:t>
      </w:r>
      <w:r w:rsidRPr="00F908D9">
        <w:rPr>
          <w:rFonts w:ascii="Arial" w:hAnsi="Arial" w:cs="Arial"/>
          <w:sz w:val="26"/>
          <w:szCs w:val="26"/>
        </w:rPr>
        <w:t xml:space="preserve"> </w:t>
      </w:r>
    </w:p>
    <w:p w:rsidR="00E63946" w:rsidRDefault="00E63946" w:rsidP="00BB40B0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C7ADED8" wp14:editId="20C3DAA3">
            <wp:extent cx="3895725" cy="1114425"/>
            <wp:effectExtent l="0" t="0" r="9525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83" w:rsidRDefault="00BB40B0" w:rsidP="00BB40B0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 w:rsidRPr="00BB40B0">
        <w:rPr>
          <w:rFonts w:ascii="Arial" w:hAnsi="Arial" w:cs="Arial"/>
          <w:sz w:val="24"/>
        </w:rPr>
        <w:t>Al hacer clic en ver detalle, muestra las solicitudes que tienen ítems en espera de aprobación.</w:t>
      </w:r>
    </w:p>
    <w:p w:rsidR="00BB40B0" w:rsidRDefault="00E63946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A774B6" wp14:editId="77352741">
                <wp:simplePos x="0" y="0"/>
                <wp:positionH relativeFrom="column">
                  <wp:posOffset>2677657</wp:posOffset>
                </wp:positionH>
                <wp:positionV relativeFrom="paragraph">
                  <wp:posOffset>2395330</wp:posOffset>
                </wp:positionV>
                <wp:extent cx="836295" cy="457200"/>
                <wp:effectExtent l="38100" t="819150" r="1240155" b="95250"/>
                <wp:wrapNone/>
                <wp:docPr id="68" name="68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457200"/>
                        </a:xfrm>
                        <a:prstGeom prst="borderCallout1">
                          <a:avLst>
                            <a:gd name="adj1" fmla="val 52792"/>
                            <a:gd name="adj2" fmla="val 103333"/>
                            <a:gd name="adj3" fmla="val -175438"/>
                            <a:gd name="adj4" fmla="val 23912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0B0" w:rsidRDefault="00BB40B0" w:rsidP="00BB40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8C2DF" wp14:editId="6EB8BDCD">
                                  <wp:extent cx="676275" cy="409575"/>
                                  <wp:effectExtent l="0" t="0" r="9525" b="9525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68 Llamada con línea 1" o:spid="_x0000_s1028" type="#_x0000_t47" style="position:absolute;left:0;text-align:left;margin-left:210.85pt;margin-top:188.6pt;width:65.8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" adj="51651,-37895,22320,11403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BB40B0" w:rsidRDefault="00BB40B0" w:rsidP="00BB40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D8C2DF" wp14:editId="6EB8BDCD">
                            <wp:extent cx="676275" cy="409575"/>
                            <wp:effectExtent l="0" t="0" r="9525" b="9525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BB40B0">
        <w:rPr>
          <w:rFonts w:ascii="Arial" w:hAnsi="Arial" w:cs="Arial"/>
          <w:sz w:val="24"/>
        </w:rPr>
        <w:tab/>
      </w:r>
      <w:r w:rsidR="00BB40B0">
        <w:rPr>
          <w:rFonts w:ascii="Arial" w:hAnsi="Arial" w:cs="Arial"/>
          <w:sz w:val="24"/>
        </w:rPr>
        <w:tab/>
      </w:r>
      <w:r w:rsidR="00BB40B0">
        <w:rPr>
          <w:noProof/>
        </w:rPr>
        <w:drawing>
          <wp:inline distT="0" distB="0" distL="0" distR="0" wp14:anchorId="4D2FF135" wp14:editId="43455D30">
            <wp:extent cx="5612130" cy="2393950"/>
            <wp:effectExtent l="0" t="0" r="7620" b="63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B0" w:rsidRDefault="00BB40B0" w:rsidP="00E63946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14D998" wp14:editId="55EC9048">
                <wp:simplePos x="0" y="0"/>
                <wp:positionH relativeFrom="column">
                  <wp:posOffset>3890231</wp:posOffset>
                </wp:positionH>
                <wp:positionV relativeFrom="paragraph">
                  <wp:posOffset>553444</wp:posOffset>
                </wp:positionV>
                <wp:extent cx="1301115" cy="1391285"/>
                <wp:effectExtent l="38100" t="19050" r="603885" b="132715"/>
                <wp:wrapNone/>
                <wp:docPr id="73" name="73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115" cy="1391285"/>
                        </a:xfrm>
                        <a:prstGeom prst="borderCallout1">
                          <a:avLst>
                            <a:gd name="adj1" fmla="val 52792"/>
                            <a:gd name="adj2" fmla="val 103333"/>
                            <a:gd name="adj3" fmla="val 102920"/>
                            <a:gd name="adj4" fmla="val 14258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0B0" w:rsidRDefault="00BB40B0" w:rsidP="00BB40B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D0C2A" wp14:editId="1C48666D">
                                  <wp:extent cx="1129337" cy="1222513"/>
                                  <wp:effectExtent l="0" t="0" r="0" b="0"/>
                                  <wp:docPr id="102" name="Imagen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6682" cy="12196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3 Llamada con línea 1" o:spid="_x0000_s1029" type="#_x0000_t47" style="position:absolute;left:0;text-align:left;margin-left:306.3pt;margin-top:43.6pt;width:102.45pt;height:10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" adj="30799,22231,22320,11403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BB40B0" w:rsidRDefault="00BB40B0" w:rsidP="00BB40B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7D0C2A" wp14:editId="1C48666D">
                            <wp:extent cx="1129337" cy="1222513"/>
                            <wp:effectExtent l="0" t="0" r="0" b="0"/>
                            <wp:docPr id="102" name="Imagen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6682" cy="12196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BB40B0">
        <w:rPr>
          <w:rFonts w:ascii="Arial" w:hAnsi="Arial" w:cs="Arial"/>
          <w:sz w:val="24"/>
        </w:rPr>
        <w:t xml:space="preserve">Al hacer clic en lupa (ver detalle), </w:t>
      </w:r>
      <w:r w:rsidR="00E63946">
        <w:rPr>
          <w:rFonts w:ascii="Arial" w:hAnsi="Arial" w:cs="Arial"/>
          <w:sz w:val="24"/>
        </w:rPr>
        <w:t xml:space="preserve">                     </w:t>
      </w:r>
      <w:r w:rsidRPr="00BB40B0">
        <w:rPr>
          <w:rFonts w:ascii="Arial" w:hAnsi="Arial" w:cs="Arial"/>
          <w:sz w:val="24"/>
        </w:rPr>
        <w:t>se muestran los productos que componen la solicitud, además se puede</w:t>
      </w:r>
      <w:r w:rsidR="00E63946">
        <w:rPr>
          <w:rFonts w:ascii="Arial" w:hAnsi="Arial" w:cs="Arial"/>
          <w:sz w:val="24"/>
        </w:rPr>
        <w:t>n</w:t>
      </w:r>
      <w:r w:rsidRPr="00BB40B0">
        <w:rPr>
          <w:rFonts w:ascii="Arial" w:hAnsi="Arial" w:cs="Arial"/>
          <w:sz w:val="24"/>
        </w:rPr>
        <w:t xml:space="preserve"> revisar datos como el encargado de sal</w:t>
      </w:r>
      <w:r>
        <w:rPr>
          <w:rFonts w:ascii="Arial" w:hAnsi="Arial" w:cs="Arial"/>
          <w:sz w:val="24"/>
        </w:rPr>
        <w:t>a, el historial u observaciones, en las acciones.</w:t>
      </w:r>
    </w:p>
    <w:p w:rsidR="00BB40B0" w:rsidRDefault="00BB40B0" w:rsidP="00BB40B0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F6801DB" wp14:editId="041C1763">
            <wp:extent cx="5612130" cy="1682750"/>
            <wp:effectExtent l="0" t="0" r="762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B0" w:rsidRDefault="00BB40B0" w:rsidP="00BB40B0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</w:p>
    <w:p w:rsidR="005E3D61" w:rsidRPr="00F908D9" w:rsidRDefault="00E63946" w:rsidP="00213682">
      <w:pPr>
        <w:spacing w:before="120" w:after="0" w:line="360" w:lineRule="auto"/>
        <w:ind w:right="-285"/>
        <w:rPr>
          <w:rFonts w:ascii="Arial" w:hAnsi="Arial" w:cs="Arial"/>
          <w:sz w:val="26"/>
          <w:szCs w:val="26"/>
        </w:rPr>
      </w:pPr>
      <w:r w:rsidRPr="00F908D9">
        <w:rPr>
          <w:rFonts w:ascii="Arial" w:hAnsi="Arial" w:cs="Arial"/>
          <w:b/>
          <w:sz w:val="26"/>
          <w:szCs w:val="26"/>
        </w:rPr>
        <w:t>Productos en espera de corrección</w:t>
      </w:r>
      <w:r w:rsidRPr="00F908D9">
        <w:rPr>
          <w:rFonts w:ascii="Arial" w:hAnsi="Arial" w:cs="Arial"/>
          <w:sz w:val="26"/>
          <w:szCs w:val="26"/>
        </w:rPr>
        <w:t xml:space="preserve">: </w:t>
      </w:r>
    </w:p>
    <w:p w:rsidR="005E3D61" w:rsidRDefault="005E3D61" w:rsidP="00E63946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4B9E8F0" wp14:editId="2B2A0CF7">
            <wp:extent cx="3876675" cy="1019175"/>
            <wp:effectExtent l="0" t="0" r="9525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B0" w:rsidRDefault="00E63946" w:rsidP="00E63946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 w:rsidRPr="00E63946">
        <w:rPr>
          <w:rFonts w:ascii="Arial" w:hAnsi="Arial" w:cs="Arial"/>
          <w:sz w:val="24"/>
        </w:rPr>
        <w:t>Al hacer clic en ver detalle, muestra las solicitudes que fueron enviadas a corrección por aprobador.</w:t>
      </w:r>
    </w:p>
    <w:p w:rsidR="005E3D61" w:rsidRDefault="005E3D61" w:rsidP="00E63946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40280A" wp14:editId="434CC5F9">
                <wp:simplePos x="0" y="0"/>
                <wp:positionH relativeFrom="column">
                  <wp:posOffset>2697535</wp:posOffset>
                </wp:positionH>
                <wp:positionV relativeFrom="paragraph">
                  <wp:posOffset>1898374</wp:posOffset>
                </wp:positionV>
                <wp:extent cx="836295" cy="457200"/>
                <wp:effectExtent l="38100" t="323850" r="1221105" b="95250"/>
                <wp:wrapNone/>
                <wp:docPr id="83" name="83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457200"/>
                        </a:xfrm>
                        <a:prstGeom prst="borderCallout1">
                          <a:avLst>
                            <a:gd name="adj1" fmla="val 52792"/>
                            <a:gd name="adj2" fmla="val 103333"/>
                            <a:gd name="adj3" fmla="val -66743"/>
                            <a:gd name="adj4" fmla="val 23793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D61" w:rsidRDefault="005E3D61" w:rsidP="005E3D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C0E8" wp14:editId="336B43BF">
                                  <wp:extent cx="676275" cy="409575"/>
                                  <wp:effectExtent l="0" t="0" r="9525" b="9525"/>
                                  <wp:docPr id="103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3 Llamada con línea 1" o:spid="_x0000_s1030" type="#_x0000_t47" style="position:absolute;left:0;text-align:left;margin-left:212.4pt;margin-top:149.5pt;width:65.8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" adj="51394,-14416,22320,11403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5E3D61" w:rsidRDefault="005E3D61" w:rsidP="005E3D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EEC0E8" wp14:editId="336B43BF">
                            <wp:extent cx="676275" cy="409575"/>
                            <wp:effectExtent l="0" t="0" r="9525" b="9525"/>
                            <wp:docPr id="103" name="Imagen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53C017" wp14:editId="6EFD1C00">
            <wp:extent cx="5612130" cy="1923415"/>
            <wp:effectExtent l="0" t="0" r="7620" b="63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B0" w:rsidRDefault="005E3D61" w:rsidP="005E3D61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 w:rsidRPr="00BB40B0">
        <w:rPr>
          <w:rFonts w:ascii="Arial" w:hAnsi="Arial" w:cs="Arial"/>
          <w:sz w:val="24"/>
        </w:rPr>
        <w:t xml:space="preserve">Al hacer clic en lupa (ver detalle), </w:t>
      </w:r>
      <w:r>
        <w:rPr>
          <w:rFonts w:ascii="Arial" w:hAnsi="Arial" w:cs="Arial"/>
          <w:sz w:val="24"/>
        </w:rPr>
        <w:t xml:space="preserve">                     </w:t>
      </w:r>
      <w:r w:rsidRPr="00BB40B0">
        <w:rPr>
          <w:rFonts w:ascii="Arial" w:hAnsi="Arial" w:cs="Arial"/>
          <w:sz w:val="24"/>
        </w:rPr>
        <w:t xml:space="preserve">se muestran los productos que componen la </w:t>
      </w:r>
      <w:r>
        <w:rPr>
          <w:rFonts w:ascii="Arial" w:hAnsi="Arial" w:cs="Arial"/>
          <w:sz w:val="24"/>
        </w:rPr>
        <w:t>solicitud, los productos para corrección tienen las siguientes acciones</w:t>
      </w:r>
    </w:p>
    <w:p w:rsidR="005E3D61" w:rsidRDefault="005E3D61" w:rsidP="005E3D61">
      <w:pPr>
        <w:ind w:firstLine="7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2830B2" wp14:editId="43E110E1">
                <wp:simplePos x="0" y="0"/>
                <wp:positionH relativeFrom="column">
                  <wp:posOffset>1574165</wp:posOffset>
                </wp:positionH>
                <wp:positionV relativeFrom="paragraph">
                  <wp:posOffset>0</wp:posOffset>
                </wp:positionV>
                <wp:extent cx="1579245" cy="2176145"/>
                <wp:effectExtent l="38100" t="19050" r="2554605" b="90805"/>
                <wp:wrapNone/>
                <wp:docPr id="88" name="88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2176145"/>
                        </a:xfrm>
                        <a:prstGeom prst="borderCallout1">
                          <a:avLst>
                            <a:gd name="adj1" fmla="val 52792"/>
                            <a:gd name="adj2" fmla="val 103333"/>
                            <a:gd name="adj3" fmla="val 71406"/>
                            <a:gd name="adj4" fmla="val 25776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3D61" w:rsidRDefault="005E3D61" w:rsidP="005E3D6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D02D5" wp14:editId="6C127D1E">
                                  <wp:extent cx="1387475" cy="2176431"/>
                                  <wp:effectExtent l="0" t="0" r="3175" b="0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5" cy="2176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 Llamada con línea 1" o:spid="_x0000_s1031" type="#_x0000_t47" style="position:absolute;left:0;text-align:left;margin-left:123.95pt;margin-top:0;width:124.35pt;height:17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" adj="55676,15424,22320,11403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5E3D61" w:rsidRDefault="005E3D61" w:rsidP="005E3D6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6D02D5" wp14:editId="6C127D1E">
                            <wp:extent cx="1387475" cy="2176431"/>
                            <wp:effectExtent l="0" t="0" r="3175" b="0"/>
                            <wp:docPr id="104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7475" cy="2176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BB40B0" w:rsidRDefault="005E3D61" w:rsidP="005E3D61">
      <w:pPr>
        <w:ind w:firstLine="720"/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C515717" wp14:editId="4786CE8B">
            <wp:extent cx="5612130" cy="1880870"/>
            <wp:effectExtent l="0" t="0" r="7620" b="508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B0" w:rsidRDefault="00BB40B0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BB40B0" w:rsidRDefault="005E3D61" w:rsidP="00C90683">
      <w:pPr>
        <w:spacing w:before="120" w:after="0" w:line="360" w:lineRule="auto"/>
        <w:ind w:left="-284" w:right="-285"/>
        <w:rPr>
          <w:rFonts w:ascii="Arial" w:hAnsi="Arial" w:cs="Arial"/>
          <w:b/>
          <w:sz w:val="24"/>
        </w:rPr>
      </w:pPr>
      <w:r w:rsidRPr="005E3D61">
        <w:rPr>
          <w:rFonts w:ascii="Arial" w:hAnsi="Arial" w:cs="Arial"/>
          <w:b/>
          <w:sz w:val="24"/>
        </w:rPr>
        <w:tab/>
      </w:r>
      <w:r w:rsidRPr="005E3D61">
        <w:rPr>
          <w:rFonts w:ascii="Arial" w:hAnsi="Arial" w:cs="Arial"/>
          <w:b/>
          <w:sz w:val="24"/>
        </w:rPr>
        <w:tab/>
        <w:t>Acciones:</w:t>
      </w:r>
    </w:p>
    <w:p w:rsidR="005E3D61" w:rsidRDefault="005E3D61" w:rsidP="005E3D61">
      <w:pPr>
        <w:spacing w:before="120" w:after="0" w:line="360" w:lineRule="auto"/>
        <w:ind w:left="-284" w:right="-285" w:firstLine="1004"/>
        <w:rPr>
          <w:rFonts w:ascii="Arial" w:hAnsi="Arial" w:cs="Arial"/>
          <w:b/>
          <w:sz w:val="24"/>
        </w:rPr>
      </w:pPr>
      <w:r w:rsidRPr="005E3D61">
        <w:rPr>
          <w:rFonts w:ascii="Arial" w:hAnsi="Arial" w:cs="Arial"/>
          <w:b/>
          <w:sz w:val="24"/>
        </w:rPr>
        <w:t>Acción Ver comentarios:</w:t>
      </w:r>
    </w:p>
    <w:p w:rsidR="005E3D61" w:rsidRPr="005E3D61" w:rsidRDefault="005E3D61" w:rsidP="005E3D61">
      <w:pPr>
        <w:spacing w:before="120" w:after="0" w:line="360" w:lineRule="auto"/>
        <w:ind w:left="-284" w:right="-285" w:firstLine="1004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19AE8563" wp14:editId="573FE71A">
            <wp:extent cx="5612130" cy="2512695"/>
            <wp:effectExtent l="0" t="0" r="7620" b="190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5E3D61" w:rsidRDefault="005E3D61" w:rsidP="005E3D61">
      <w:pPr>
        <w:spacing w:before="120" w:after="0" w:line="360" w:lineRule="auto"/>
        <w:ind w:left="720" w:right="-285"/>
        <w:rPr>
          <w:noProof/>
        </w:rPr>
      </w:pPr>
      <w:r w:rsidRPr="005E3D61">
        <w:rPr>
          <w:rFonts w:ascii="Arial" w:hAnsi="Arial" w:cs="Arial"/>
          <w:b/>
          <w:sz w:val="24"/>
        </w:rPr>
        <w:lastRenderedPageBreak/>
        <w:t>Acción Encargado sala:</w:t>
      </w:r>
      <w:r w:rsidRPr="005E3D61">
        <w:rPr>
          <w:noProof/>
        </w:rPr>
        <w:t xml:space="preserve"> </w:t>
      </w:r>
      <w:r w:rsidRPr="005E3D61">
        <w:rPr>
          <w:rFonts w:ascii="Arial" w:hAnsi="Arial" w:cs="Arial"/>
          <w:sz w:val="24"/>
        </w:rPr>
        <w:t>Muestra</w:t>
      </w:r>
      <w:r w:rsidR="00201BB0">
        <w:rPr>
          <w:rFonts w:ascii="Arial" w:hAnsi="Arial" w:cs="Arial"/>
          <w:sz w:val="24"/>
        </w:rPr>
        <w:t>,</w:t>
      </w:r>
      <w:r w:rsidRPr="005E3D61">
        <w:rPr>
          <w:rFonts w:ascii="Arial" w:hAnsi="Arial" w:cs="Arial"/>
          <w:sz w:val="24"/>
        </w:rPr>
        <w:t xml:space="preserve"> cuando corresponde</w:t>
      </w:r>
      <w:r w:rsidR="00201BB0">
        <w:rPr>
          <w:rFonts w:ascii="Arial" w:hAnsi="Arial" w:cs="Arial"/>
          <w:sz w:val="24"/>
        </w:rPr>
        <w:t>,</w:t>
      </w:r>
      <w:r w:rsidRPr="005E3D61">
        <w:rPr>
          <w:rFonts w:ascii="Arial" w:hAnsi="Arial" w:cs="Arial"/>
          <w:sz w:val="24"/>
        </w:rPr>
        <w:t xml:space="preserve"> el encargado del ítem, si el ítem debe tener encargado de sala,  este puede ser modificado en esta etapa.</w:t>
      </w:r>
    </w:p>
    <w:p w:rsidR="00201BB0" w:rsidRDefault="00201BB0" w:rsidP="00201BB0">
      <w:pPr>
        <w:spacing w:before="120" w:after="0" w:line="360" w:lineRule="auto"/>
        <w:ind w:left="-284" w:right="-285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4991BCDE" wp14:editId="7707641E">
            <wp:extent cx="5612130" cy="4791710"/>
            <wp:effectExtent l="0" t="0" r="7620" b="889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201BB0">
      <w:pPr>
        <w:spacing w:before="120" w:after="0" w:line="360" w:lineRule="auto"/>
        <w:ind w:left="-284" w:right="-285"/>
        <w:rPr>
          <w:noProof/>
        </w:rPr>
      </w:pPr>
    </w:p>
    <w:p w:rsidR="005E3D61" w:rsidRDefault="00201BB0" w:rsidP="00201BB0">
      <w:pPr>
        <w:spacing w:before="120" w:after="0" w:line="360" w:lineRule="auto"/>
        <w:ind w:left="-284" w:right="-285"/>
        <w:rPr>
          <w:noProof/>
        </w:rPr>
      </w:pPr>
      <w:r>
        <w:rPr>
          <w:noProof/>
        </w:rPr>
        <w:lastRenderedPageBreak/>
        <w:tab/>
      </w:r>
      <w:r>
        <w:rPr>
          <w:noProof/>
        </w:rPr>
        <w:tab/>
      </w:r>
      <w:r w:rsidRPr="00201BB0">
        <w:rPr>
          <w:rFonts w:ascii="Arial" w:hAnsi="Arial" w:cs="Arial"/>
          <w:b/>
          <w:sz w:val="24"/>
        </w:rPr>
        <w:t>Acción Historial:</w:t>
      </w:r>
    </w:p>
    <w:p w:rsidR="005E3D61" w:rsidRDefault="001F5DC1" w:rsidP="001F5DC1">
      <w:pPr>
        <w:spacing w:before="120" w:after="0" w:line="360" w:lineRule="auto"/>
        <w:ind w:left="-284" w:right="-285" w:firstLine="1004"/>
        <w:rPr>
          <w:noProof/>
        </w:rPr>
      </w:pPr>
      <w:r>
        <w:rPr>
          <w:noProof/>
        </w:rPr>
        <w:drawing>
          <wp:inline distT="0" distB="0" distL="0" distR="0" wp14:anchorId="7198BA12" wp14:editId="0B274964">
            <wp:extent cx="5612130" cy="3367405"/>
            <wp:effectExtent l="0" t="0" r="7620" b="444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C1" w:rsidRDefault="001F5DC1" w:rsidP="001F5DC1">
      <w:pPr>
        <w:spacing w:before="120" w:after="0" w:line="360" w:lineRule="auto"/>
        <w:ind w:left="-284" w:right="-285" w:firstLine="1004"/>
        <w:rPr>
          <w:rFonts w:ascii="Arial" w:hAnsi="Arial" w:cs="Arial"/>
          <w:b/>
          <w:sz w:val="24"/>
        </w:rPr>
      </w:pPr>
    </w:p>
    <w:p w:rsidR="005E3D6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 w:rsidRPr="001F5DC1">
        <w:rPr>
          <w:rFonts w:ascii="Arial" w:hAnsi="Arial" w:cs="Arial"/>
          <w:b/>
          <w:sz w:val="24"/>
        </w:rPr>
        <w:t xml:space="preserve">Acción Editar: </w:t>
      </w:r>
      <w:r w:rsidRPr="001F5DC1">
        <w:rPr>
          <w:rFonts w:ascii="Arial" w:hAnsi="Arial" w:cs="Arial"/>
          <w:sz w:val="24"/>
        </w:rPr>
        <w:t>Permite actualizar los datos del producto o anular la compra de dicho producto.</w:t>
      </w:r>
    </w:p>
    <w:p w:rsidR="001F5DC1" w:rsidRPr="001F5DC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D3736C0" wp14:editId="4A3C5125">
            <wp:extent cx="5612130" cy="3016885"/>
            <wp:effectExtent l="0" t="0" r="762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5E3D61" w:rsidRPr="001F5DC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 w:rsidRPr="001F5DC1">
        <w:rPr>
          <w:rFonts w:ascii="Arial" w:hAnsi="Arial" w:cs="Arial"/>
          <w:b/>
          <w:sz w:val="24"/>
        </w:rPr>
        <w:lastRenderedPageBreak/>
        <w:t xml:space="preserve">Acción Adjuntar: </w:t>
      </w:r>
      <w:r w:rsidRPr="001F5DC1">
        <w:rPr>
          <w:rFonts w:ascii="Arial" w:hAnsi="Arial" w:cs="Arial"/>
          <w:sz w:val="24"/>
        </w:rPr>
        <w:t>Permite adjuntar un archivo, debe seleccionar el tipo de archivo que está adjuntando.</w:t>
      </w:r>
    </w:p>
    <w:p w:rsidR="005E3D61" w:rsidRDefault="001F5DC1" w:rsidP="001F5DC1">
      <w:pPr>
        <w:spacing w:before="120" w:after="0" w:line="360" w:lineRule="auto"/>
        <w:ind w:left="-284" w:right="-285" w:firstLine="1004"/>
        <w:rPr>
          <w:noProof/>
        </w:rPr>
      </w:pPr>
      <w:r>
        <w:rPr>
          <w:noProof/>
        </w:rPr>
        <w:drawing>
          <wp:inline distT="0" distB="0" distL="0" distR="0" wp14:anchorId="0701D9C7" wp14:editId="6D0C58E5">
            <wp:extent cx="5612130" cy="3038475"/>
            <wp:effectExtent l="0" t="0" r="7620" b="952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5E3D61" w:rsidRDefault="001F5DC1" w:rsidP="001F5DC1">
      <w:pPr>
        <w:spacing w:before="120" w:after="0" w:line="360" w:lineRule="auto"/>
        <w:ind w:left="-284" w:right="-285" w:firstLine="1004"/>
        <w:rPr>
          <w:noProof/>
        </w:rPr>
      </w:pPr>
      <w:r>
        <w:rPr>
          <w:noProof/>
        </w:rPr>
        <w:drawing>
          <wp:inline distT="0" distB="0" distL="0" distR="0" wp14:anchorId="0DBB2C7A" wp14:editId="60A5EB5B">
            <wp:extent cx="5612130" cy="3041650"/>
            <wp:effectExtent l="0" t="0" r="7620" b="635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1F5DC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b/>
          <w:sz w:val="24"/>
        </w:rPr>
      </w:pPr>
    </w:p>
    <w:p w:rsidR="001F5DC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b/>
          <w:sz w:val="24"/>
        </w:rPr>
      </w:pPr>
    </w:p>
    <w:p w:rsidR="001F5DC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b/>
          <w:sz w:val="24"/>
        </w:rPr>
      </w:pPr>
    </w:p>
    <w:p w:rsidR="001F5DC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b/>
          <w:sz w:val="24"/>
        </w:rPr>
      </w:pPr>
    </w:p>
    <w:p w:rsidR="001F5DC1" w:rsidRPr="001F5DC1" w:rsidRDefault="001F5DC1" w:rsidP="001F5DC1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 w:rsidRPr="001F5DC1">
        <w:rPr>
          <w:rFonts w:ascii="Arial" w:hAnsi="Arial" w:cs="Arial"/>
          <w:b/>
          <w:sz w:val="24"/>
        </w:rPr>
        <w:lastRenderedPageBreak/>
        <w:t xml:space="preserve">Acción Eliminar: </w:t>
      </w:r>
      <w:r w:rsidRPr="001F5DC1">
        <w:rPr>
          <w:rFonts w:ascii="Arial" w:hAnsi="Arial" w:cs="Arial"/>
          <w:sz w:val="24"/>
        </w:rPr>
        <w:t>Elimina de la solicitud el producto</w:t>
      </w:r>
    </w:p>
    <w:p w:rsidR="005E3D61" w:rsidRDefault="001F5DC1" w:rsidP="001F5DC1">
      <w:pPr>
        <w:spacing w:before="120" w:after="0" w:line="360" w:lineRule="auto"/>
        <w:ind w:left="-284" w:right="-285" w:firstLine="1004"/>
        <w:rPr>
          <w:noProof/>
        </w:rPr>
      </w:pPr>
      <w:r>
        <w:rPr>
          <w:noProof/>
        </w:rPr>
        <w:drawing>
          <wp:inline distT="0" distB="0" distL="0" distR="0" wp14:anchorId="5842F440" wp14:editId="1BA10E33">
            <wp:extent cx="5612130" cy="3418205"/>
            <wp:effectExtent l="0" t="0" r="762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213682" w:rsidRPr="00F908D9" w:rsidRDefault="00213682" w:rsidP="00213682">
      <w:pPr>
        <w:spacing w:before="120" w:after="0" w:line="360" w:lineRule="auto"/>
        <w:ind w:right="-285"/>
        <w:rPr>
          <w:rFonts w:ascii="Arial" w:hAnsi="Arial" w:cs="Arial"/>
          <w:b/>
          <w:sz w:val="26"/>
          <w:szCs w:val="26"/>
        </w:rPr>
      </w:pPr>
      <w:r w:rsidRPr="00F908D9">
        <w:rPr>
          <w:rFonts w:ascii="Arial" w:hAnsi="Arial" w:cs="Arial"/>
          <w:b/>
          <w:sz w:val="26"/>
          <w:szCs w:val="26"/>
        </w:rPr>
        <w:t xml:space="preserve">Observaciones para responder: </w:t>
      </w:r>
    </w:p>
    <w:p w:rsidR="00213682" w:rsidRPr="00213682" w:rsidRDefault="00213682" w:rsidP="00213682">
      <w:pPr>
        <w:spacing w:before="120" w:after="0" w:line="360" w:lineRule="auto"/>
        <w:ind w:right="-285" w:firstLine="720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0CAA70EE" wp14:editId="01BB08FF">
            <wp:extent cx="3886200" cy="1066800"/>
            <wp:effectExtent l="0" t="0" r="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61" w:rsidRPr="00213682" w:rsidRDefault="00213682" w:rsidP="00213682">
      <w:pPr>
        <w:spacing w:before="120" w:after="0" w:line="360" w:lineRule="auto"/>
        <w:ind w:left="720" w:right="-285"/>
        <w:rPr>
          <w:rFonts w:ascii="Arial" w:hAnsi="Arial" w:cs="Arial"/>
          <w:sz w:val="24"/>
        </w:rPr>
      </w:pPr>
      <w:r w:rsidRPr="00213682">
        <w:rPr>
          <w:rFonts w:ascii="Arial" w:hAnsi="Arial" w:cs="Arial"/>
          <w:sz w:val="24"/>
        </w:rPr>
        <w:t>Muestra las solicitudes que tienen alguna observación de la ejecutiva de compras, las cuales deben ser respondidas por solicitante.</w:t>
      </w:r>
    </w:p>
    <w:p w:rsidR="00213682" w:rsidRPr="00F908D9" w:rsidRDefault="00213682" w:rsidP="00213682">
      <w:pPr>
        <w:spacing w:before="120" w:after="0" w:line="360" w:lineRule="auto"/>
        <w:ind w:right="-285"/>
        <w:rPr>
          <w:rFonts w:ascii="Arial" w:hAnsi="Arial" w:cs="Arial"/>
          <w:b/>
          <w:sz w:val="26"/>
          <w:szCs w:val="26"/>
        </w:rPr>
      </w:pPr>
      <w:r w:rsidRPr="00F908D9">
        <w:rPr>
          <w:rFonts w:ascii="Arial" w:hAnsi="Arial" w:cs="Arial"/>
          <w:b/>
          <w:sz w:val="26"/>
          <w:szCs w:val="26"/>
        </w:rPr>
        <w:t xml:space="preserve">Productos en despacho a usuario: </w:t>
      </w:r>
    </w:p>
    <w:p w:rsidR="00213682" w:rsidRDefault="00213682" w:rsidP="00213682">
      <w:pPr>
        <w:spacing w:before="120" w:after="0" w:line="360" w:lineRule="auto"/>
        <w:ind w:right="-285" w:firstLine="720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012ED5A3" wp14:editId="6716AD36">
            <wp:extent cx="3867150" cy="1114425"/>
            <wp:effectExtent l="0" t="0" r="0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D61" w:rsidRPr="00213682" w:rsidRDefault="00213682" w:rsidP="00213682">
      <w:pPr>
        <w:spacing w:before="120" w:after="0" w:line="360" w:lineRule="auto"/>
        <w:ind w:right="-285"/>
        <w:rPr>
          <w:rFonts w:ascii="Arial" w:hAnsi="Arial" w:cs="Arial"/>
          <w:sz w:val="24"/>
        </w:rPr>
      </w:pPr>
      <w:r w:rsidRPr="00213682">
        <w:rPr>
          <w:rFonts w:ascii="Arial" w:hAnsi="Arial" w:cs="Arial"/>
          <w:sz w:val="24"/>
        </w:rPr>
        <w:t>Muestra los productos que ya fueron comprados y se encuentran para despacho.</w:t>
      </w:r>
    </w:p>
    <w:p w:rsidR="005E3D61" w:rsidRDefault="005E3D61" w:rsidP="00C90683">
      <w:pPr>
        <w:spacing w:before="120" w:after="0" w:line="360" w:lineRule="auto"/>
        <w:ind w:left="-284" w:right="-285"/>
        <w:rPr>
          <w:noProof/>
        </w:rPr>
      </w:pPr>
    </w:p>
    <w:p w:rsidR="00091037" w:rsidRPr="001F3C83" w:rsidRDefault="00091037" w:rsidP="00C90683">
      <w:pPr>
        <w:spacing w:before="120" w:after="0" w:line="360" w:lineRule="auto"/>
        <w:ind w:left="-284" w:right="-285"/>
        <w:rPr>
          <w:b/>
          <w:noProof/>
          <w:sz w:val="32"/>
          <w:szCs w:val="32"/>
        </w:rPr>
      </w:pPr>
      <w:r w:rsidRPr="001F3C83">
        <w:rPr>
          <w:b/>
          <w:noProof/>
          <w:sz w:val="32"/>
          <w:szCs w:val="32"/>
        </w:rPr>
        <w:lastRenderedPageBreak/>
        <w:t>CREAR SOLICITUD</w:t>
      </w:r>
    </w:p>
    <w:p w:rsidR="00C90683" w:rsidRDefault="00D52AEB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AB8AC" wp14:editId="778B72A0">
                <wp:simplePos x="0" y="0"/>
                <wp:positionH relativeFrom="column">
                  <wp:posOffset>1276240</wp:posOffset>
                </wp:positionH>
                <wp:positionV relativeFrom="paragraph">
                  <wp:posOffset>304275</wp:posOffset>
                </wp:positionV>
                <wp:extent cx="2181225" cy="695325"/>
                <wp:effectExtent l="1200150" t="19050" r="66675" b="1076325"/>
                <wp:wrapNone/>
                <wp:docPr id="4" name="4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95325"/>
                        </a:xfrm>
                        <a:prstGeom prst="borderCallout1">
                          <a:avLst>
                            <a:gd name="adj1" fmla="val 40191"/>
                            <a:gd name="adj2" fmla="val 325"/>
                            <a:gd name="adj3" fmla="val 238015"/>
                            <a:gd name="adj4" fmla="val -5306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AEB" w:rsidRDefault="00C90683" w:rsidP="00D52A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271C3" wp14:editId="3292F8DE">
                                  <wp:extent cx="1987826" cy="554797"/>
                                  <wp:effectExtent l="0" t="0" r="0" b="0"/>
                                  <wp:docPr id="105" name="Imagen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357" cy="556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Llamada con línea 1" o:spid="_x0000_s1032" type="#_x0000_t47" style="position:absolute;left:0;text-align:left;margin-left:100.5pt;margin-top:23.95pt;width:171.7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" adj="-11462,51411,70,8681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D52AEB" w:rsidRDefault="00C90683" w:rsidP="00D52A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271C3" wp14:editId="3292F8DE">
                            <wp:extent cx="1987826" cy="554797"/>
                            <wp:effectExtent l="0" t="0" r="0" b="0"/>
                            <wp:docPr id="105" name="Imagen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357" cy="556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91037">
        <w:rPr>
          <w:rFonts w:ascii="Arial" w:hAnsi="Arial" w:cs="Arial"/>
          <w:sz w:val="24"/>
        </w:rPr>
        <w:t>P</w:t>
      </w:r>
      <w:r w:rsidRPr="00D52AEB">
        <w:rPr>
          <w:rFonts w:ascii="Arial" w:hAnsi="Arial" w:cs="Arial"/>
          <w:sz w:val="24"/>
        </w:rPr>
        <w:t xml:space="preserve">ara </w:t>
      </w:r>
      <w:r w:rsidR="00C90683">
        <w:rPr>
          <w:rFonts w:ascii="Arial" w:hAnsi="Arial" w:cs="Arial"/>
          <w:sz w:val="24"/>
        </w:rPr>
        <w:t xml:space="preserve">crear </w:t>
      </w:r>
      <w:r w:rsidRPr="00D52AEB">
        <w:rPr>
          <w:rFonts w:ascii="Arial" w:hAnsi="Arial" w:cs="Arial"/>
          <w:sz w:val="24"/>
        </w:rPr>
        <w:t xml:space="preserve">una solicitud debe ingresar en el menú que se encuentra a la izquierda de la pantalla en: </w:t>
      </w:r>
    </w:p>
    <w:p w:rsidR="00091037" w:rsidRDefault="00091037" w:rsidP="00C90683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52AEB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D86E1EC" wp14:editId="324017BA">
            <wp:extent cx="6204615" cy="1451113"/>
            <wp:effectExtent l="0" t="0" r="571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1765" cy="145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83" w:rsidRDefault="000F4F81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en el icono que se encuentra en la parte superior derecha de la pantalla</w:t>
      </w:r>
    </w:p>
    <w:p w:rsidR="000F4F81" w:rsidRDefault="000F4F81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AE5D8E" wp14:editId="3747D333">
                <wp:simplePos x="0" y="0"/>
                <wp:positionH relativeFrom="column">
                  <wp:posOffset>3542361</wp:posOffset>
                </wp:positionH>
                <wp:positionV relativeFrom="paragraph">
                  <wp:posOffset>104609</wp:posOffset>
                </wp:positionV>
                <wp:extent cx="2181225" cy="695325"/>
                <wp:effectExtent l="38100" t="1962150" r="66675" b="104775"/>
                <wp:wrapNone/>
                <wp:docPr id="49" name="49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95325"/>
                        </a:xfrm>
                        <a:prstGeom prst="borderCallout1">
                          <a:avLst>
                            <a:gd name="adj1" fmla="val -275711"/>
                            <a:gd name="adj2" fmla="val 72776"/>
                            <a:gd name="adj3" fmla="val 12167"/>
                            <a:gd name="adj4" fmla="val 6267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F81" w:rsidRDefault="000F4F81" w:rsidP="000F4F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C80F7" wp14:editId="4F7C649D">
                                  <wp:extent cx="1977887" cy="556591"/>
                                  <wp:effectExtent l="0" t="0" r="3810" b="0"/>
                                  <wp:docPr id="106" name="Imagen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576" cy="558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Llamada con línea 1" o:spid="_x0000_s1033" type="#_x0000_t47" style="position:absolute;left:0;text-align:left;margin-left:278.95pt;margin-top:8.25pt;width:171.7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" adj="13537,2628,15720,-59554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0F4F81" w:rsidRDefault="000F4F81" w:rsidP="000F4F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CC80F7" wp14:editId="4F7C649D">
                            <wp:extent cx="1977887" cy="556591"/>
                            <wp:effectExtent l="0" t="0" r="3810" b="0"/>
                            <wp:docPr id="106" name="Imagen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576" cy="558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F4F81" w:rsidRDefault="000F4F81" w:rsidP="000F4F81">
      <w:pPr>
        <w:jc w:val="center"/>
      </w:pPr>
    </w:p>
    <w:p w:rsidR="000F4F81" w:rsidRDefault="000F4F81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F4F81" w:rsidRPr="000F4F81" w:rsidRDefault="000F4F81" w:rsidP="000F4F81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0F4F81">
        <w:rPr>
          <w:rFonts w:ascii="Arial" w:hAnsi="Arial" w:cs="Arial"/>
          <w:sz w:val="24"/>
        </w:rPr>
        <w:t>Ingresar CE y seleccionar de la lista (puede buscar por número de CE o por nombre de CE)</w:t>
      </w:r>
    </w:p>
    <w:p w:rsidR="00C90683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118AC51" wp14:editId="5702B1A7">
            <wp:extent cx="5612130" cy="2113280"/>
            <wp:effectExtent l="0" t="0" r="762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83" w:rsidRDefault="000F4F81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27D8DE" wp14:editId="66B7C04C">
                <wp:simplePos x="0" y="0"/>
                <wp:positionH relativeFrom="column">
                  <wp:posOffset>-45665</wp:posOffset>
                </wp:positionH>
                <wp:positionV relativeFrom="paragraph">
                  <wp:posOffset>51849</wp:posOffset>
                </wp:positionV>
                <wp:extent cx="5247640" cy="1967948"/>
                <wp:effectExtent l="38100" t="1028700" r="48260" b="89535"/>
                <wp:wrapNone/>
                <wp:docPr id="53" name="53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640" cy="1967948"/>
                        </a:xfrm>
                        <a:prstGeom prst="borderCallout1">
                          <a:avLst>
                            <a:gd name="adj1" fmla="val 21656"/>
                            <a:gd name="adj2" fmla="val 8849"/>
                            <a:gd name="adj3" fmla="val -51982"/>
                            <a:gd name="adj4" fmla="val 187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4F81" w:rsidRDefault="00091037" w:rsidP="000F4F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15E11" wp14:editId="4D0A90BE">
                                  <wp:extent cx="5064510" cy="1759226"/>
                                  <wp:effectExtent l="0" t="0" r="3175" b="0"/>
                                  <wp:docPr id="117" name="Imagen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1360" cy="1758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Llamada con línea 1" o:spid="_x0000_s1034" type="#_x0000_t47" style="position:absolute;left:0;text-align:left;margin-left:-3.6pt;margin-top:4.1pt;width:413.2pt;height:15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" adj="405,-11228,1911,4678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0F4F81" w:rsidRDefault="00091037" w:rsidP="000F4F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715E11" wp14:editId="4D0A90BE">
                            <wp:extent cx="5064510" cy="1759226"/>
                            <wp:effectExtent l="0" t="0" r="3175" b="0"/>
                            <wp:docPr id="117" name="Imagen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1360" cy="1758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F4F81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Una vez seleccionado el CE, </w:t>
      </w:r>
      <w:r w:rsidR="00091037">
        <w:rPr>
          <w:rFonts w:ascii="Arial" w:hAnsi="Arial" w:cs="Arial"/>
          <w:sz w:val="24"/>
        </w:rPr>
        <w:t>se desplegará el saldo disponible para CE seleccionado.</w:t>
      </w: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461C506" wp14:editId="65D06B64">
            <wp:extent cx="5617117" cy="467140"/>
            <wp:effectExtent l="0" t="0" r="3175" b="952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23590" cy="46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20E98" wp14:editId="1A56A035">
                <wp:simplePos x="0" y="0"/>
                <wp:positionH relativeFrom="column">
                  <wp:posOffset>1315996</wp:posOffset>
                </wp:positionH>
                <wp:positionV relativeFrom="paragraph">
                  <wp:posOffset>130700</wp:posOffset>
                </wp:positionV>
                <wp:extent cx="2166620" cy="1102995"/>
                <wp:effectExtent l="38100" t="361950" r="157480" b="97155"/>
                <wp:wrapNone/>
                <wp:docPr id="120" name="120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620" cy="1102995"/>
                        </a:xfrm>
                        <a:prstGeom prst="borderCallout1">
                          <a:avLst>
                            <a:gd name="adj1" fmla="val 21656"/>
                            <a:gd name="adj2" fmla="val 8849"/>
                            <a:gd name="adj3" fmla="val -30356"/>
                            <a:gd name="adj4" fmla="val 10417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1037" w:rsidRDefault="00091037" w:rsidP="000910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296A9" wp14:editId="35938F0F">
                                  <wp:extent cx="1971675" cy="847725"/>
                                  <wp:effectExtent l="0" t="0" r="9525" b="9525"/>
                                  <wp:docPr id="122" name="Imagen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7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 Llamada con línea 1" o:spid="_x0000_s1035" type="#_x0000_t47" style="position:absolute;left:0;text-align:left;margin-left:103.6pt;margin-top:10.3pt;width:170.6pt;height:86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" adj="22502,-6557,1911,4678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091037" w:rsidRDefault="00091037" w:rsidP="000910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0296A9" wp14:editId="35938F0F">
                            <wp:extent cx="1971675" cy="847725"/>
                            <wp:effectExtent l="0" t="0" r="9525" b="9525"/>
                            <wp:docPr id="122" name="Imagen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675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33FE0" w:rsidRDefault="00091037" w:rsidP="00D52AEB">
      <w:pPr>
        <w:spacing w:before="120" w:after="0" w:line="360" w:lineRule="auto"/>
        <w:ind w:left="-284" w:right="-285"/>
        <w:rPr>
          <w:noProof/>
        </w:rPr>
      </w:pPr>
      <w:r>
        <w:rPr>
          <w:rFonts w:ascii="Arial" w:hAnsi="Arial" w:cs="Arial"/>
          <w:sz w:val="24"/>
        </w:rPr>
        <w:t>H</w:t>
      </w:r>
      <w:r w:rsidR="000F4F81" w:rsidRPr="000F4F81">
        <w:rPr>
          <w:rFonts w:ascii="Arial" w:hAnsi="Arial" w:cs="Arial"/>
          <w:sz w:val="24"/>
        </w:rPr>
        <w:t>acer clic en paso siguiente</w:t>
      </w:r>
    </w:p>
    <w:p w:rsidR="00A33FE0" w:rsidRPr="000F4F81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AE1840">
        <w:rPr>
          <w:rFonts w:ascii="Arial" w:hAnsi="Arial" w:cs="Arial"/>
          <w:b/>
          <w:sz w:val="24"/>
        </w:rPr>
        <w:t>Buscar producto que desea comprar</w:t>
      </w:r>
      <w:r w:rsidRPr="000F4F81">
        <w:rPr>
          <w:rFonts w:ascii="Arial" w:hAnsi="Arial" w:cs="Arial"/>
          <w:sz w:val="24"/>
        </w:rPr>
        <w:t>: se puede buscar por ID,  por descripción o por categoría del producto</w:t>
      </w:r>
    </w:p>
    <w:p w:rsidR="00A33FE0" w:rsidRPr="000F4F81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0F4F81">
        <w:rPr>
          <w:rFonts w:ascii="Arial" w:hAnsi="Arial" w:cs="Arial"/>
          <w:sz w:val="24"/>
        </w:rPr>
        <w:t>La búsqueda por descripción debe ser específica, por ejemplo si busca papel aparecerá todo ítem que contenga esa palabra, por lo que es conveniente poner multipropósito.</w:t>
      </w:r>
    </w:p>
    <w:p w:rsidR="00C90683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95BB030" wp14:editId="6F2C1401">
            <wp:extent cx="5612130" cy="2458720"/>
            <wp:effectExtent l="0" t="0" r="762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83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F90F13" wp14:editId="15C435DB">
                <wp:simplePos x="0" y="0"/>
                <wp:positionH relativeFrom="column">
                  <wp:posOffset>-184813</wp:posOffset>
                </wp:positionH>
                <wp:positionV relativeFrom="paragraph">
                  <wp:posOffset>125620</wp:posOffset>
                </wp:positionV>
                <wp:extent cx="3309620" cy="963930"/>
                <wp:effectExtent l="38100" t="1638300" r="62230" b="102870"/>
                <wp:wrapNone/>
                <wp:docPr id="58" name="58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620" cy="963930"/>
                        </a:xfrm>
                        <a:prstGeom prst="borderCallout1">
                          <a:avLst>
                            <a:gd name="adj1" fmla="val -167419"/>
                            <a:gd name="adj2" fmla="val 55088"/>
                            <a:gd name="adj3" fmla="val 12167"/>
                            <a:gd name="adj4" fmla="val 6267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3FE0" w:rsidRDefault="00A33FE0" w:rsidP="00A33F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E1BA7" wp14:editId="0567B62E">
                                  <wp:extent cx="3038475" cy="866775"/>
                                  <wp:effectExtent l="0" t="0" r="9525" b="9525"/>
                                  <wp:docPr id="108" name="Imagen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84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8 Llamada con línea 1" o:spid="_x0000_s1036" type="#_x0000_t47" style="position:absolute;left:0;text-align:left;margin-left:-14.55pt;margin-top:9.9pt;width:260.6pt;height:7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" adj="13537,2628,11899,-36163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A33FE0" w:rsidRDefault="00A33FE0" w:rsidP="00A33FE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AE1BA7" wp14:editId="0567B62E">
                            <wp:extent cx="3038475" cy="866775"/>
                            <wp:effectExtent l="0" t="0" r="9525" b="9525"/>
                            <wp:docPr id="108" name="Imagen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8475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E1840" w:rsidRDefault="00AE1840" w:rsidP="00D52AEB">
      <w:pPr>
        <w:spacing w:before="120" w:after="0" w:line="360" w:lineRule="auto"/>
        <w:ind w:left="-284" w:right="-285"/>
        <w:rPr>
          <w:noProof/>
        </w:rPr>
      </w:pPr>
    </w:p>
    <w:p w:rsidR="00AE1840" w:rsidRDefault="00AE1840" w:rsidP="00D52AEB">
      <w:pPr>
        <w:spacing w:before="120" w:after="0" w:line="360" w:lineRule="auto"/>
        <w:ind w:left="-284" w:right="-285"/>
        <w:rPr>
          <w:noProof/>
        </w:rPr>
      </w:pPr>
    </w:p>
    <w:p w:rsidR="00AE1840" w:rsidRPr="00AE1840" w:rsidRDefault="00AE184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AE1840">
        <w:rPr>
          <w:rFonts w:ascii="Arial" w:hAnsi="Arial" w:cs="Arial"/>
          <w:sz w:val="24"/>
        </w:rPr>
        <w:lastRenderedPageBreak/>
        <w:t>Se desplegarán todos los productos que cumplan con el criterio de busqueda:</w:t>
      </w:r>
    </w:p>
    <w:p w:rsidR="007D614B" w:rsidRDefault="007D614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352BFE4" wp14:editId="3898638C">
            <wp:extent cx="5940425" cy="1387174"/>
            <wp:effectExtent l="0" t="0" r="3175" b="381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4B" w:rsidRDefault="007D614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33FE0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A33FE0">
        <w:rPr>
          <w:rFonts w:ascii="Arial" w:hAnsi="Arial" w:cs="Arial"/>
          <w:sz w:val="24"/>
        </w:rPr>
        <w:t>Hacer clic en carro de compra del producto que desea comprar e ingresar cantidad</w:t>
      </w:r>
    </w:p>
    <w:p w:rsidR="007D614B" w:rsidRDefault="007D614B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2FC3E8" wp14:editId="487B7126">
                <wp:simplePos x="0" y="0"/>
                <wp:positionH relativeFrom="column">
                  <wp:posOffset>4884144</wp:posOffset>
                </wp:positionH>
                <wp:positionV relativeFrom="paragraph">
                  <wp:posOffset>89121</wp:posOffset>
                </wp:positionV>
                <wp:extent cx="874395" cy="565785"/>
                <wp:effectExtent l="38100" t="952500" r="59055" b="100965"/>
                <wp:wrapNone/>
                <wp:docPr id="65" name="65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565785"/>
                        </a:xfrm>
                        <a:prstGeom prst="borderCallout1">
                          <a:avLst>
                            <a:gd name="adj1" fmla="val -164365"/>
                            <a:gd name="adj2" fmla="val 79366"/>
                            <a:gd name="adj3" fmla="val 12167"/>
                            <a:gd name="adj4" fmla="val 62673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14B" w:rsidRDefault="007D614B" w:rsidP="007D61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11D49" wp14:editId="544D5FF2">
                                  <wp:extent cx="561975" cy="523875"/>
                                  <wp:effectExtent l="0" t="0" r="9525" b="9525"/>
                                  <wp:docPr id="109" name="Imagen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5 Llamada con línea 1" o:spid="_x0000_s1037" type="#_x0000_t47" style="position:absolute;left:0;text-align:left;margin-left:384.6pt;margin-top:7pt;width:68.85pt;height:44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" adj="13537,2628,17143,-35503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7D614B" w:rsidRDefault="007D614B" w:rsidP="007D61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811D49" wp14:editId="544D5FF2">
                            <wp:extent cx="561975" cy="523875"/>
                            <wp:effectExtent l="0" t="0" r="9525" b="9525"/>
                            <wp:docPr id="109" name="Imagen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A33FE0" w:rsidRPr="00A33FE0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</w:t>
      </w:r>
      <w:r>
        <w:rPr>
          <w:noProof/>
        </w:rPr>
        <w:drawing>
          <wp:inline distT="0" distB="0" distL="0" distR="0" wp14:anchorId="42B09ECA" wp14:editId="0CC87903">
            <wp:extent cx="3457575" cy="195262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ab/>
      </w:r>
    </w:p>
    <w:p w:rsidR="00A33FE0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A33FE0">
        <w:rPr>
          <w:rFonts w:ascii="Arial" w:hAnsi="Arial" w:cs="Arial"/>
          <w:sz w:val="24"/>
        </w:rPr>
        <w:t>Hacer clic en Agregar</w:t>
      </w:r>
    </w:p>
    <w:p w:rsidR="00A33FE0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Una vez agregado el producto al carro, el sistema le mostrará una confirmaci</w:t>
      </w:r>
      <w:r w:rsidR="007D614B">
        <w:rPr>
          <w:rFonts w:ascii="Arial" w:hAnsi="Arial" w:cs="Arial"/>
          <w:sz w:val="24"/>
        </w:rPr>
        <w:t>ón</w:t>
      </w:r>
    </w:p>
    <w:p w:rsidR="00A33FE0" w:rsidRPr="00A33FE0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1D72277" wp14:editId="3551CF73">
            <wp:extent cx="5436704" cy="3054839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42969" cy="30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E0" w:rsidRDefault="00A33FE0" w:rsidP="00A33FE0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A33FE0">
        <w:rPr>
          <w:rFonts w:ascii="Arial" w:hAnsi="Arial" w:cs="Arial"/>
          <w:sz w:val="24"/>
        </w:rPr>
        <w:lastRenderedPageBreak/>
        <w:t>La pantalla no mostrará la canasta hasta pasar al siguiente paso, por lo que debe seguir ingresando, para revisar su ca</w:t>
      </w:r>
      <w:r>
        <w:rPr>
          <w:rFonts w:ascii="Arial" w:hAnsi="Arial" w:cs="Arial"/>
          <w:sz w:val="24"/>
        </w:rPr>
        <w:t>nast</w:t>
      </w:r>
      <w:r w:rsidRPr="00A33FE0">
        <w:rPr>
          <w:rFonts w:ascii="Arial" w:hAnsi="Arial" w:cs="Arial"/>
          <w:sz w:val="24"/>
        </w:rPr>
        <w:t>a puede ir al paso 3 y luego regresar para continuar agregando productos.</w:t>
      </w: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C90683" w:rsidRDefault="007D614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7D614B">
        <w:rPr>
          <w:rFonts w:ascii="Arial" w:hAnsi="Arial" w:cs="Arial"/>
          <w:sz w:val="24"/>
        </w:rPr>
        <w:t>Si el producto que busca no se encuentra en el listado, debe hacer clic en</w:t>
      </w:r>
    </w:p>
    <w:p w:rsidR="007D614B" w:rsidRDefault="007D614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E904CAB" wp14:editId="20D9F718">
            <wp:extent cx="2314575" cy="495300"/>
            <wp:effectExtent l="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14B" w:rsidRDefault="007D614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7D614B">
        <w:rPr>
          <w:rFonts w:ascii="Arial" w:hAnsi="Arial" w:cs="Arial"/>
          <w:sz w:val="24"/>
        </w:rPr>
        <w:t>E ingresar los datos solicitados</w:t>
      </w:r>
    </w:p>
    <w:p w:rsidR="007D614B" w:rsidRDefault="007D614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4E90552" wp14:editId="5A7DFE11">
            <wp:extent cx="5612130" cy="3660140"/>
            <wp:effectExtent l="0" t="0" r="762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83" w:rsidRDefault="00C90683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33FE0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7D614B" w:rsidRDefault="007D614B" w:rsidP="007D614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7D614B">
        <w:rPr>
          <w:rFonts w:ascii="Arial" w:hAnsi="Arial" w:cs="Arial"/>
          <w:sz w:val="24"/>
        </w:rPr>
        <w:lastRenderedPageBreak/>
        <w:t>Revisar si están en carro de compras todos los productos que desea comprar</w:t>
      </w:r>
    </w:p>
    <w:p w:rsidR="00A465B9" w:rsidRPr="007D614B" w:rsidRDefault="00A465B9" w:rsidP="007D614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E88C5DE" wp14:editId="501B9A82">
            <wp:extent cx="6016918" cy="2405270"/>
            <wp:effectExtent l="0" t="0" r="317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23852" cy="240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E0" w:rsidRDefault="007D614B" w:rsidP="007D614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7D614B">
        <w:rPr>
          <w:rFonts w:ascii="Arial" w:hAnsi="Arial" w:cs="Arial"/>
          <w:sz w:val="24"/>
        </w:rPr>
        <w:t>Hacer clic en Paso siguiente</w:t>
      </w:r>
    </w:p>
    <w:p w:rsidR="00A33FE0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33FE0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33FE0" w:rsidRDefault="007441BD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7441BD">
        <w:rPr>
          <w:rFonts w:ascii="Arial" w:hAnsi="Arial" w:cs="Arial"/>
          <w:sz w:val="24"/>
        </w:rPr>
        <w:t>Ingresar los datos para despacho de productos</w:t>
      </w:r>
    </w:p>
    <w:p w:rsidR="007441BD" w:rsidRDefault="007441BD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4E03444B" wp14:editId="6E5FCDA1">
            <wp:extent cx="6028376" cy="215679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35323" cy="215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37" w:rsidRDefault="00091037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091037" w:rsidRDefault="00091037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7441BD" w:rsidRPr="007441BD" w:rsidRDefault="007441BD" w:rsidP="007441B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7441BD">
        <w:rPr>
          <w:rFonts w:ascii="Arial" w:hAnsi="Arial" w:cs="Arial"/>
          <w:sz w:val="24"/>
        </w:rPr>
        <w:lastRenderedPageBreak/>
        <w:t>Hacer clic en enviar</w:t>
      </w:r>
    </w:p>
    <w:p w:rsidR="00A33FE0" w:rsidRDefault="007441BD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C609844" wp14:editId="50BE4F6E">
            <wp:extent cx="5884527" cy="3021496"/>
            <wp:effectExtent l="0" t="0" r="254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91308" cy="302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E0" w:rsidRDefault="009578A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9578AB">
        <w:rPr>
          <w:rFonts w:ascii="Arial" w:hAnsi="Arial" w:cs="Arial"/>
          <w:sz w:val="24"/>
        </w:rPr>
        <w:t>Si están correctos los artículos para comprar, hacer clic en ok</w:t>
      </w:r>
    </w:p>
    <w:p w:rsidR="009578AB" w:rsidRDefault="009578A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2FFA0A00" wp14:editId="265E7014">
            <wp:extent cx="3562350" cy="166687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AB" w:rsidRDefault="009578A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9578AB" w:rsidRDefault="009578A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9578AB">
        <w:rPr>
          <w:rFonts w:ascii="Arial" w:hAnsi="Arial" w:cs="Arial"/>
          <w:sz w:val="24"/>
        </w:rPr>
        <w:t>Si desea imprimir la solicitud, debe hacer clic en imprimir</w:t>
      </w:r>
    </w:p>
    <w:p w:rsidR="009578AB" w:rsidRDefault="009578A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FFE6D16" wp14:editId="2EAB92DA">
            <wp:extent cx="3448050" cy="19335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F07" w:rsidRDefault="001E1F0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1E1F07" w:rsidRDefault="001E1F0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1E1F07">
        <w:rPr>
          <w:rFonts w:ascii="Arial" w:hAnsi="Arial" w:cs="Arial"/>
          <w:sz w:val="24"/>
        </w:rPr>
        <w:lastRenderedPageBreak/>
        <w:t>Muestra la solicitud</w:t>
      </w:r>
    </w:p>
    <w:p w:rsidR="00A33FE0" w:rsidRDefault="009578AB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72D6EF8" wp14:editId="7506D54A">
            <wp:extent cx="6099764" cy="446267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3" cy="44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E0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33FE0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A33FE0" w:rsidRDefault="006C69C9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6C69C9">
        <w:rPr>
          <w:rFonts w:ascii="Arial" w:hAnsi="Arial" w:cs="Arial"/>
          <w:sz w:val="24"/>
        </w:rPr>
        <w:t xml:space="preserve">El sistema </w:t>
      </w:r>
      <w:r w:rsidR="00091037">
        <w:rPr>
          <w:rFonts w:ascii="Arial" w:hAnsi="Arial" w:cs="Arial"/>
          <w:sz w:val="24"/>
        </w:rPr>
        <w:t>retornará</w:t>
      </w:r>
      <w:r w:rsidRPr="006C69C9">
        <w:rPr>
          <w:rFonts w:ascii="Arial" w:hAnsi="Arial" w:cs="Arial"/>
          <w:sz w:val="24"/>
        </w:rPr>
        <w:t xml:space="preserve"> a la pantalla principal</w:t>
      </w:r>
    </w:p>
    <w:p w:rsidR="00A33FE0" w:rsidRDefault="00091037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0DEB206D" wp14:editId="3D5E320E">
            <wp:extent cx="6083007" cy="1421296"/>
            <wp:effectExtent l="0" t="0" r="0" b="762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0017" cy="14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E0" w:rsidRDefault="00A33FE0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E406D" w:rsidRDefault="00DE406D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E406D" w:rsidRDefault="00DE406D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E406D" w:rsidRDefault="00DE406D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E406D" w:rsidRDefault="00DE406D" w:rsidP="00DE406D">
      <w:pPr>
        <w:spacing w:before="120" w:after="0" w:line="360" w:lineRule="auto"/>
        <w:ind w:left="-284" w:right="-285"/>
        <w:rPr>
          <w:b/>
          <w:noProof/>
          <w:sz w:val="32"/>
          <w:szCs w:val="32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775DFA" wp14:editId="5D5D3083">
                <wp:simplePos x="0" y="0"/>
                <wp:positionH relativeFrom="column">
                  <wp:posOffset>1683744</wp:posOffset>
                </wp:positionH>
                <wp:positionV relativeFrom="paragraph">
                  <wp:posOffset>-99391</wp:posOffset>
                </wp:positionV>
                <wp:extent cx="1729105" cy="586105"/>
                <wp:effectExtent l="1504950" t="19050" r="61595" b="1071245"/>
                <wp:wrapNone/>
                <wp:docPr id="8" name="8 Llamada con líne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586105"/>
                        </a:xfrm>
                        <a:prstGeom prst="borderCallout1">
                          <a:avLst>
                            <a:gd name="adj1" fmla="val 49400"/>
                            <a:gd name="adj2" fmla="val 58498"/>
                            <a:gd name="adj3" fmla="val 263772"/>
                            <a:gd name="adj4" fmla="val -8507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06D" w:rsidRDefault="00DE406D" w:rsidP="00DE406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4CA95" wp14:editId="46BC8BD9">
                                  <wp:extent cx="1547495" cy="376851"/>
                                  <wp:effectExtent l="0" t="0" r="0" b="444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7495" cy="376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Llamada con línea 1" o:spid="_x0000_s1038" type="#_x0000_t47" style="position:absolute;left:0;text-align:left;margin-left:132.6pt;margin-top:-7.85pt;width:136.15pt;height:46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" adj="-18375,56975,12636,10670" strokecolor="#2c3c66 [1927]">
                <v:fill r:id="rId16" o:title="" recolor="t" rotate="t" type="tile"/>
                <v:imagedata recolortarget="#101625 [711]"/>
                <v:shadow on="t" color="black" opacity=".5" origin=",-.5" offset="0"/>
                <v:textbox>
                  <w:txbxContent>
                    <w:p w:rsidR="00DE406D" w:rsidRDefault="00DE406D" w:rsidP="00DE406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64CA95" wp14:editId="46BC8BD9">
                            <wp:extent cx="1547495" cy="376851"/>
                            <wp:effectExtent l="0" t="0" r="0" b="444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7495" cy="37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noProof/>
          <w:sz w:val="32"/>
          <w:szCs w:val="32"/>
        </w:rPr>
        <w:t>MIS</w:t>
      </w:r>
      <w:r w:rsidRPr="001F3C83">
        <w:rPr>
          <w:b/>
          <w:noProof/>
          <w:sz w:val="32"/>
          <w:szCs w:val="32"/>
        </w:rPr>
        <w:t xml:space="preserve"> SOLICITUD</w:t>
      </w:r>
      <w:r>
        <w:rPr>
          <w:b/>
          <w:noProof/>
          <w:sz w:val="32"/>
          <w:szCs w:val="32"/>
        </w:rPr>
        <w:t>ES:</w:t>
      </w:r>
    </w:p>
    <w:p w:rsidR="00C90683" w:rsidRDefault="00DE406D" w:rsidP="00D52AEB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83EFDBF" wp14:editId="43994EF8">
            <wp:extent cx="5940425" cy="1340143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A21" w:rsidRDefault="008E7A21">
      <w:pPr>
        <w:spacing w:after="200"/>
        <w:rPr>
          <w:noProof/>
        </w:rPr>
      </w:pPr>
    </w:p>
    <w:p w:rsidR="00DE406D" w:rsidRDefault="00DE406D" w:rsidP="00DE406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r w:rsidRPr="00DE406D">
        <w:rPr>
          <w:rFonts w:ascii="Arial" w:hAnsi="Arial" w:cs="Arial"/>
          <w:sz w:val="24"/>
        </w:rPr>
        <w:t>Muestra todas las solicitudes que fueron creadas por el usuario logueado</w:t>
      </w:r>
      <w:r>
        <w:rPr>
          <w:rFonts w:ascii="Arial" w:hAnsi="Arial" w:cs="Arial"/>
          <w:sz w:val="24"/>
        </w:rPr>
        <w:t>:</w:t>
      </w:r>
      <w:r>
        <w:rPr>
          <w:noProof/>
        </w:rPr>
        <w:drawing>
          <wp:inline distT="0" distB="0" distL="0" distR="0" wp14:anchorId="22D1F185" wp14:editId="6B2B3BFA">
            <wp:extent cx="5612130" cy="3116580"/>
            <wp:effectExtent l="0" t="0" r="762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06D" w:rsidRDefault="00DE406D" w:rsidP="00DE406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</w:p>
    <w:p w:rsidR="00DE406D" w:rsidRPr="00DE406D" w:rsidRDefault="00DE406D" w:rsidP="00DE406D">
      <w:pPr>
        <w:spacing w:before="120" w:after="0" w:line="360" w:lineRule="auto"/>
        <w:ind w:left="-284" w:right="-285"/>
        <w:rPr>
          <w:rFonts w:ascii="Arial" w:hAnsi="Arial" w:cs="Arial"/>
          <w:sz w:val="24"/>
        </w:rPr>
      </w:pPr>
      <w:bookmarkStart w:id="0" w:name="_GoBack"/>
      <w:bookmarkEnd w:id="0"/>
    </w:p>
    <w:sectPr w:rsidR="00DE406D" w:rsidRPr="00DE406D" w:rsidSect="00AA52C6">
      <w:footerReference w:type="even" r:id="rId57"/>
      <w:footerReference w:type="default" r:id="rId58"/>
      <w:pgSz w:w="11907" w:h="16839" w:code="1"/>
      <w:pgMar w:top="1440" w:right="1134" w:bottom="1440" w:left="1418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185" w:rsidRDefault="00D62185">
      <w:pPr>
        <w:spacing w:after="0" w:line="240" w:lineRule="auto"/>
      </w:pPr>
      <w:r>
        <w:separator/>
      </w:r>
    </w:p>
  </w:endnote>
  <w:endnote w:type="continuationSeparator" w:id="0">
    <w:p w:rsidR="00D62185" w:rsidRDefault="00D62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95E" w:rsidRDefault="003D0254">
    <w:pPr>
      <w:pStyle w:val="Piedep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3E19C1E" wp14:editId="712EF839">
              <wp:simplePos x="0" y="0"/>
              <wp:positionH relativeFrom="leftMargin">
                <wp:posOffset>6630946</wp:posOffset>
              </wp:positionH>
              <wp:positionV relativeFrom="bottomMargin">
                <wp:posOffset>1574</wp:posOffset>
              </wp:positionV>
              <wp:extent cx="520700" cy="520700"/>
              <wp:effectExtent l="0" t="0" r="0" b="0"/>
              <wp:wrapNone/>
              <wp:docPr id="9" name="Óva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3D0254" w:rsidRDefault="003D0254" w:rsidP="003D0254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DE406D" w:rsidRPr="00DE406D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14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Óvalo 18" o:spid="_x0000_s1039" style="position:absolute;margin-left:522.1pt;margin-top:.1pt;width:41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" o:allowincell="f" fillcolor="#629dd1 [3204]" stroked="f">
              <v:textbox inset="0,0,0,0">
                <w:txbxContent>
                  <w:p w:rsidR="003D0254" w:rsidRDefault="003D0254" w:rsidP="003D0254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DE406D" w:rsidRPr="00DE406D">
                      <w:rPr>
                        <w:noProof/>
                        <w:color w:val="FFFFFF" w:themeColor="background1"/>
                        <w:sz w:val="40"/>
                        <w:szCs w:val="40"/>
                        <w:lang w:val="es-ES"/>
                      </w:rPr>
                      <w:t>14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CB2D8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31F58DEE" wp14:editId="3452BA9B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Rectángul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D62185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ítulo"/>
                              <w:id w:val="1443494927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Manual Sistema de Compras</w:t>
                              </w:r>
                            </w:sdtContent>
                          </w:sdt>
                          <w:r w:rsidR="00CB2D80"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es-ES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Fecha"/>
                              <w:id w:val="117284306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es-ES"/>
                                </w:rPr>
                                <w:t>2020 – v1.1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ángulo 22" o:spid="_x0000_s1040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" o:allowincell="f" filled="f" stroked="f">
              <v:textbox style="layout-flow:vertical;mso-layout-flow-alt:bottom-to-top" inset=",,8.64pt,10.8pt">
                <w:txbxContent>
                  <w:p w:rsidR="0049395E" w:rsidRDefault="00D62185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ítulo"/>
                        <w:id w:val="144349492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Manual Sistema de Compras</w:t>
                        </w:r>
                      </w:sdtContent>
                    </w:sdt>
                    <w:r w:rsidR="00CB2D80">
                      <w:rPr>
                        <w:rFonts w:asciiTheme="majorHAnsi" w:eastAsiaTheme="majorEastAsia" w:hAnsiTheme="majorHAnsi" w:cstheme="majorBidi"/>
                        <w:sz w:val="20"/>
                        <w:lang w:val="es-ES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Fecha"/>
                        <w:id w:val="1172843068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  <w:lang w:val="es-ES"/>
                          </w:rPr>
                          <w:t>2020 – v1.1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 w:rsidR="00CB2D8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4CD894C" wp14:editId="3C19234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Auto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forma 24" o:spid="_x0000_s1026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" o:allowincell="f" filled="f" fillcolor="black" strokeweight="1pt">
              <w10:wrap anchorx="page" anchory="page"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95E" w:rsidRDefault="00CB2D80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B6ACECE" wp14:editId="3B8C8C47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Rectángul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D62185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ítulo"/>
                              <w:id w:val="623843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Manual Sistema de Compras</w:t>
                              </w:r>
                            </w:sdtContent>
                          </w:sdt>
                          <w:r w:rsidR="00CB2D80">
                            <w:rPr>
                              <w:rFonts w:asciiTheme="majorHAnsi" w:eastAsiaTheme="majorEastAsia" w:hAnsiTheme="majorHAnsi" w:cstheme="majorBidi"/>
                              <w:sz w:val="20"/>
                              <w:lang w:val="es-ES"/>
                            </w:rPr>
                            <w:t xml:space="preserve"> |  </w:t>
                          </w: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Fecha"/>
                              <w:id w:val="6238437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52AEB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lang w:val="es-ES"/>
                                </w:rPr>
                                <w:t>2020 – v1.1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ángulo 24" o:spid="_x0000_s1041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" o:allowincell="f" filled="f" stroked="f">
              <v:textbox style="layout-flow:vertical;mso-layout-flow-alt:bottom-to-top" inset=",,8.64pt,10.8pt">
                <w:txbxContent>
                  <w:p w:rsidR="0049395E" w:rsidRDefault="00D62185">
                    <w:pPr>
                      <w:pStyle w:val="Sinespaciado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ítulo"/>
                        <w:id w:val="6238437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Manual Sistema de Compras</w:t>
                        </w:r>
                      </w:sdtContent>
                    </w:sdt>
                    <w:r w:rsidR="00CB2D80">
                      <w:rPr>
                        <w:rFonts w:asciiTheme="majorHAnsi" w:eastAsiaTheme="majorEastAsia" w:hAnsiTheme="majorHAnsi" w:cstheme="majorBidi"/>
                        <w:sz w:val="20"/>
                        <w:lang w:val="es-ES"/>
                      </w:rPr>
                      <w:t xml:space="preserve"> |  </w:t>
                    </w: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Fecha"/>
                        <w:id w:val="62384371"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dd/MM/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52AEB">
                          <w:rPr>
                            <w:rFonts w:asciiTheme="majorHAnsi" w:eastAsiaTheme="majorEastAsia" w:hAnsiTheme="majorHAnsi" w:cstheme="majorBidi"/>
                            <w:sz w:val="20"/>
                            <w:lang w:val="es-ES"/>
                          </w:rPr>
                          <w:t>2020 – v1.1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EE58A9" wp14:editId="67CC0F3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Auto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forma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A70267E" wp14:editId="5B817920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0" r="3810" b="3175"/>
              <wp:wrapNone/>
              <wp:docPr id="37" name="Óval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49395E" w:rsidRDefault="00CB2D80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DE406D" w:rsidRPr="00DE406D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es-ES"/>
                            </w:rPr>
                            <w:t>15</w:t>
                          </w:r>
                          <w: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x0000_s1042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" o:allowincell="f" fillcolor="#629dd1 [3204]" stroked="f">
              <v:textbox inset="0,0,0,0">
                <w:txbxContent>
                  <w:p w:rsidR="0049395E" w:rsidRDefault="00CB2D80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DE406D" w:rsidRPr="00DE406D">
                      <w:rPr>
                        <w:noProof/>
                        <w:color w:val="FFFFFF" w:themeColor="background1"/>
                        <w:sz w:val="40"/>
                        <w:szCs w:val="40"/>
                        <w:lang w:val="es-ES"/>
                      </w:rPr>
                      <w:t>15</w:t>
                    </w:r>
                    <w:r>
                      <w:rPr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49395E" w:rsidRDefault="0049395E">
    <w:pPr>
      <w:pStyle w:val="Piedep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185" w:rsidRDefault="00D62185">
      <w:pPr>
        <w:spacing w:after="0" w:line="240" w:lineRule="auto"/>
      </w:pPr>
      <w:r>
        <w:separator/>
      </w:r>
    </w:p>
  </w:footnote>
  <w:footnote w:type="continuationSeparator" w:id="0">
    <w:p w:rsidR="00D62185" w:rsidRDefault="00D62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7F8FA9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7F8FA9" w:themeColor="accent3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A0C3E3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629DD1" w:themeColor="accent1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3476B1" w:themeColor="accent1" w:themeShade="BF"/>
      </w:rPr>
    </w:lvl>
  </w:abstractNum>
  <w:abstractNum w:abstractNumId="5">
    <w:nsid w:val="1AEB6E4A"/>
    <w:multiLevelType w:val="hybridMultilevel"/>
    <w:tmpl w:val="DC60DA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930E1F"/>
    <w:multiLevelType w:val="hybridMultilevel"/>
    <w:tmpl w:val="B47C9FFE"/>
    <w:lvl w:ilvl="0" w:tplc="5E7AEF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EB"/>
    <w:rsid w:val="00091037"/>
    <w:rsid w:val="000F4F81"/>
    <w:rsid w:val="00123183"/>
    <w:rsid w:val="00124CB0"/>
    <w:rsid w:val="001E1F07"/>
    <w:rsid w:val="001F3C83"/>
    <w:rsid w:val="001F5DC1"/>
    <w:rsid w:val="00201BB0"/>
    <w:rsid w:val="00213682"/>
    <w:rsid w:val="002B6326"/>
    <w:rsid w:val="003D0254"/>
    <w:rsid w:val="003D7459"/>
    <w:rsid w:val="0049395E"/>
    <w:rsid w:val="00505746"/>
    <w:rsid w:val="00572F2C"/>
    <w:rsid w:val="005B65BE"/>
    <w:rsid w:val="005E0B8A"/>
    <w:rsid w:val="005E3D61"/>
    <w:rsid w:val="0063760C"/>
    <w:rsid w:val="0069333E"/>
    <w:rsid w:val="006C69C9"/>
    <w:rsid w:val="007441BD"/>
    <w:rsid w:val="0076417B"/>
    <w:rsid w:val="007D614B"/>
    <w:rsid w:val="00843045"/>
    <w:rsid w:val="008B0495"/>
    <w:rsid w:val="008E7A21"/>
    <w:rsid w:val="009578AB"/>
    <w:rsid w:val="00A130EE"/>
    <w:rsid w:val="00A33FE0"/>
    <w:rsid w:val="00A465B9"/>
    <w:rsid w:val="00A710CE"/>
    <w:rsid w:val="00AA52C6"/>
    <w:rsid w:val="00AE1840"/>
    <w:rsid w:val="00BB40B0"/>
    <w:rsid w:val="00BE4A0B"/>
    <w:rsid w:val="00C90683"/>
    <w:rsid w:val="00CB2D80"/>
    <w:rsid w:val="00CE13A5"/>
    <w:rsid w:val="00D52AEB"/>
    <w:rsid w:val="00D62185"/>
    <w:rsid w:val="00D67F59"/>
    <w:rsid w:val="00DE406D"/>
    <w:rsid w:val="00E63946"/>
    <w:rsid w:val="00E85207"/>
    <w:rsid w:val="00EB1EAB"/>
    <w:rsid w:val="00EE6A1E"/>
    <w:rsid w:val="00EF2E56"/>
    <w:rsid w:val="00F550DD"/>
    <w:rsid w:val="00F9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3476B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3476B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629DD1" w:themeColor="accent1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596984" w:themeColor="accent3" w:themeShade="BF"/>
      <w:spacing w:val="2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596984" w:themeColor="accent3" w:themeShade="BF"/>
      <w:spacing w:val="20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3B4658" w:themeColor="accent3" w:themeShade="80"/>
      <w:spacing w:val="10"/>
      <w:sz w:val="2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3B4658" w:themeColor="accent3" w:themeShade="80"/>
      <w:spacing w:val="10"/>
      <w:sz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629DD1" w:themeColor="accent1"/>
      <w:spacing w:val="1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629DD1" w:themeColor="accent1"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b/>
      <w:color w:val="3476B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 w:cs="Times New Roman"/>
      <w:b/>
      <w:color w:val="3476B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 w:cs="Times New Roman"/>
      <w:b/>
      <w:color w:val="629DD1" w:themeColor="accent1"/>
      <w:spacing w:val="20"/>
      <w:sz w:val="24"/>
      <w:szCs w:val="24"/>
    </w:rPr>
  </w:style>
  <w:style w:type="paragraph" w:styleId="Ttulo">
    <w:name w:val="Title"/>
    <w:basedOn w:val="Normal"/>
    <w:link w:val="TtuloCar"/>
    <w:uiPriority w:val="10"/>
    <w:qFormat/>
    <w:pPr>
      <w:pBdr>
        <w:bottom w:val="single" w:sz="8" w:space="4" w:color="629DD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629DD1" w:themeColor="accent1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 w:cs="Times New Roman"/>
      <w:b/>
      <w:smallCaps/>
      <w:color w:val="629DD1" w:themeColor="accent1"/>
      <w:sz w:val="48"/>
      <w:szCs w:val="48"/>
    </w:rPr>
  </w:style>
  <w:style w:type="paragraph" w:styleId="Subttulo">
    <w:name w:val="Subtitle"/>
    <w:basedOn w:val="Normal"/>
    <w:link w:val="SubttuloC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1E5E9F" w:themeColor="accent2" w:themeShade="BF"/>
      <w:spacing w:val="10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A0C3E3" w:themeColor="accent1" w:themeTint="99"/>
        <w:bottom w:val="single" w:sz="24" w:space="10" w:color="A0C3E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9D90A0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hAnsiTheme="majorHAnsi" w:cs="Times New Roman"/>
      <w:b/>
      <w:color w:val="596984" w:themeColor="accent3" w:themeShade="BF"/>
      <w:spacing w:val="20"/>
      <w:sz w:val="24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hAnsiTheme="majorHAnsi" w:cs="Times New Roman"/>
      <w:b/>
      <w:i/>
      <w:color w:val="596984" w:themeColor="accent3" w:themeShade="BF"/>
      <w:spacing w:val="20"/>
      <w:szCs w:val="26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hAnsiTheme="majorHAnsi" w:cs="Times New Roman"/>
      <w:color w:val="3B4658" w:themeColor="accent3" w:themeShade="80"/>
      <w:spacing w:val="1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hAnsiTheme="majorHAnsi" w:cs="Times New Roman"/>
      <w:i/>
      <w:color w:val="3B4658" w:themeColor="accent3" w:themeShade="80"/>
      <w:spacing w:val="1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hAnsiTheme="majorHAnsi" w:cs="Times New Roman"/>
      <w:color w:val="629DD1" w:themeColor="accent1"/>
      <w:spacing w:val="1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hAnsiTheme="majorHAnsi" w:cs="Times New Roman"/>
      <w:i/>
      <w:color w:val="629DD1" w:themeColor="accent1"/>
      <w:spacing w:val="10"/>
      <w:szCs w:val="20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 w:cs="Times New Roman"/>
      <w:b/>
      <w:i/>
      <w:smallCaps/>
      <w:color w:val="297FD5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qFormat/>
    <w:pPr>
      <w:pBdr>
        <w:top w:val="single" w:sz="36" w:space="10" w:color="A0C3E3" w:themeColor="accent1" w:themeTint="99"/>
        <w:left w:val="single" w:sz="24" w:space="10" w:color="629DD1" w:themeColor="accent1"/>
        <w:bottom w:val="single" w:sz="36" w:space="10" w:color="7F8FA9" w:themeColor="accent3"/>
        <w:right w:val="single" w:sz="24" w:space="10" w:color="629DD1" w:themeColor="accent1"/>
      </w:pBdr>
      <w:shd w:val="clear" w:color="auto" w:fill="629DD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629DD1" w:themeColor="accent1"/>
      <w:sz w:val="22"/>
      <w:szCs w:val="22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808080" w:themeColor="background1" w:themeShade="80"/>
      <w:sz w:val="24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297FD5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297FD5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Prrafodelista">
    <w:name w:val="List Paragraph"/>
    <w:basedOn w:val="Normal"/>
    <w:uiPriority w:val="34"/>
    <w:qFormat/>
    <w:rsid w:val="00D52AEB"/>
    <w:pPr>
      <w:spacing w:after="200"/>
      <w:ind w:left="720"/>
      <w:contextualSpacing/>
    </w:pPr>
    <w:rPr>
      <w:rFonts w:cstheme="minorBidi"/>
      <w:color w:val="auto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3476B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3476B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629DD1" w:themeColor="accent1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596984" w:themeColor="accent3" w:themeShade="BF"/>
      <w:spacing w:val="20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596984" w:themeColor="accent3" w:themeShade="BF"/>
      <w:spacing w:val="20"/>
      <w:szCs w:val="26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3B4658" w:themeColor="accent3" w:themeShade="80"/>
      <w:spacing w:val="10"/>
      <w:sz w:val="24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3B4658" w:themeColor="accent3" w:themeShade="80"/>
      <w:spacing w:val="10"/>
      <w:sz w:val="24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629DD1" w:themeColor="accent1"/>
      <w:spacing w:val="1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629DD1" w:themeColor="accent1"/>
      <w:spacing w:val="1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 w:cs="Times New Roman"/>
      <w:b/>
      <w:color w:val="3476B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hAnsiTheme="majorHAnsi" w:cs="Times New Roman"/>
      <w:b/>
      <w:color w:val="3476B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hAnsiTheme="majorHAnsi" w:cs="Times New Roman"/>
      <w:b/>
      <w:color w:val="629DD1" w:themeColor="accent1"/>
      <w:spacing w:val="20"/>
      <w:sz w:val="24"/>
      <w:szCs w:val="24"/>
    </w:rPr>
  </w:style>
  <w:style w:type="paragraph" w:styleId="Ttulo">
    <w:name w:val="Title"/>
    <w:basedOn w:val="Normal"/>
    <w:link w:val="TtuloCar"/>
    <w:uiPriority w:val="10"/>
    <w:qFormat/>
    <w:pPr>
      <w:pBdr>
        <w:bottom w:val="single" w:sz="8" w:space="4" w:color="629DD1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629DD1" w:themeColor="accent1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hAnsiTheme="majorHAnsi" w:cs="Times New Roman"/>
      <w:b/>
      <w:smallCaps/>
      <w:color w:val="629DD1" w:themeColor="accent1"/>
      <w:sz w:val="48"/>
      <w:szCs w:val="48"/>
    </w:rPr>
  </w:style>
  <w:style w:type="paragraph" w:styleId="Subttulo">
    <w:name w:val="Subtitle"/>
    <w:basedOn w:val="Normal"/>
    <w:link w:val="SubttuloCar"/>
    <w:uiPriority w:val="11"/>
    <w:qFormat/>
    <w:pPr>
      <w:spacing w:after="480" w:line="240" w:lineRule="auto"/>
      <w:jc w:val="center"/>
    </w:pPr>
    <w:rPr>
      <w:rFonts w:asciiTheme="majorHAnsi" w:hAnsiTheme="majorHAnsi" w:cstheme="minorBidi"/>
      <w:color w:val="00000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hAnsiTheme="majorHAnsi" w:cstheme="minorBidi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pPr>
      <w:spacing w:after="0" w:line="240" w:lineRule="auto"/>
    </w:pPr>
    <w:rPr>
      <w:bCs/>
      <w:smallCaps/>
      <w:color w:val="1E5E9F" w:themeColor="accent2" w:themeShade="BF"/>
      <w:spacing w:val="10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quear cita"/>
    <w:uiPriority w:val="40"/>
    <w:pPr>
      <w:pBdr>
        <w:top w:val="single" w:sz="2" w:space="10" w:color="A0C3E3" w:themeColor="accent1" w:themeTint="99"/>
        <w:bottom w:val="single" w:sz="24" w:space="10" w:color="A0C3E3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tulodellibro">
    <w:name w:val="Book Title"/>
    <w:basedOn w:val="Fuentedeprrafopredeter"/>
    <w:uiPriority w:val="33"/>
    <w:qFormat/>
    <w:rPr>
      <w:rFonts w:asciiTheme="majorHAnsi" w:hAnsiTheme="majorHAnsi" w:cs="Times New Roman"/>
      <w:i/>
      <w:color w:val="9D90A0" w:themeColor="accent6"/>
      <w:sz w:val="20"/>
      <w:szCs w:val="20"/>
    </w:rPr>
  </w:style>
  <w:style w:type="character" w:styleId="nf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hAnsiTheme="majorHAnsi" w:cs="Times New Roman"/>
      <w:b/>
      <w:color w:val="596984" w:themeColor="accent3" w:themeShade="BF"/>
      <w:spacing w:val="20"/>
      <w:sz w:val="24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hAnsiTheme="majorHAnsi" w:cs="Times New Roman"/>
      <w:b/>
      <w:i/>
      <w:color w:val="596984" w:themeColor="accent3" w:themeShade="BF"/>
      <w:spacing w:val="20"/>
      <w:szCs w:val="26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hAnsiTheme="majorHAnsi" w:cs="Times New Roman"/>
      <w:color w:val="3B4658" w:themeColor="accent3" w:themeShade="80"/>
      <w:spacing w:val="1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hAnsiTheme="majorHAnsi" w:cs="Times New Roman"/>
      <w:i/>
      <w:color w:val="3B4658" w:themeColor="accent3" w:themeShade="80"/>
      <w:spacing w:val="10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hAnsiTheme="majorHAnsi" w:cs="Times New Roman"/>
      <w:color w:val="629DD1" w:themeColor="accent1"/>
      <w:spacing w:val="1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hAnsiTheme="majorHAnsi" w:cs="Times New Roman"/>
      <w:i/>
      <w:color w:val="629DD1" w:themeColor="accent1"/>
      <w:spacing w:val="10"/>
      <w:szCs w:val="20"/>
    </w:rPr>
  </w:style>
  <w:style w:type="character" w:styleId="nfasisintenso">
    <w:name w:val="Intense Emphasis"/>
    <w:basedOn w:val="Fuentedeprrafopredeter"/>
    <w:uiPriority w:val="21"/>
    <w:qFormat/>
    <w:rPr>
      <w:rFonts w:asciiTheme="minorHAnsi" w:hAnsiTheme="minorHAnsi" w:cs="Times New Roman"/>
      <w:b/>
      <w:i/>
      <w:smallCaps/>
      <w:color w:val="297FD5" w:themeColor="accent2"/>
      <w:spacing w:val="2"/>
      <w:w w:val="100"/>
      <w:sz w:val="20"/>
      <w:szCs w:val="20"/>
    </w:rPr>
  </w:style>
  <w:style w:type="paragraph" w:styleId="Citadestacada">
    <w:name w:val="Intense Quote"/>
    <w:basedOn w:val="Normal"/>
    <w:qFormat/>
    <w:pPr>
      <w:pBdr>
        <w:top w:val="single" w:sz="36" w:space="10" w:color="A0C3E3" w:themeColor="accent1" w:themeTint="99"/>
        <w:left w:val="single" w:sz="24" w:space="10" w:color="629DD1" w:themeColor="accent1"/>
        <w:bottom w:val="single" w:sz="36" w:space="10" w:color="7F8FA9" w:themeColor="accent3"/>
        <w:right w:val="single" w:sz="24" w:space="10" w:color="629DD1" w:themeColor="accent1"/>
      </w:pBdr>
      <w:shd w:val="clear" w:color="auto" w:fill="629DD1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Referenciaintensa">
    <w:name w:val="Intense Reference"/>
    <w:basedOn w:val="Fuentedeprrafopredeter"/>
    <w:uiPriority w:val="32"/>
    <w:qFormat/>
    <w:rPr>
      <w:rFonts w:cs="Times New Roman"/>
      <w:b/>
      <w:color w:val="629DD1" w:themeColor="accent1"/>
      <w:sz w:val="22"/>
      <w:szCs w:val="22"/>
      <w:u w:val="single"/>
    </w:rPr>
  </w:style>
  <w:style w:type="paragraph" w:styleId="Listaconvietas">
    <w:name w:val="List Bullet"/>
    <w:basedOn w:val="Normal"/>
    <w:uiPriority w:val="36"/>
    <w:unhideWhenUsed/>
    <w:qFormat/>
    <w:pPr>
      <w:numPr>
        <w:numId w:val="2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qFormat/>
    <w:pPr>
      <w:numPr>
        <w:numId w:val="4"/>
      </w:numPr>
      <w:spacing w:after="0"/>
    </w:pPr>
  </w:style>
  <w:style w:type="paragraph" w:styleId="Listaconvietas3">
    <w:name w:val="List Bullet 3"/>
    <w:basedOn w:val="Normal"/>
    <w:uiPriority w:val="36"/>
    <w:unhideWhenUsed/>
    <w:qFormat/>
    <w:pPr>
      <w:numPr>
        <w:numId w:val="6"/>
      </w:numPr>
      <w:spacing w:after="0"/>
    </w:pPr>
  </w:style>
  <w:style w:type="paragraph" w:styleId="Listaconvietas4">
    <w:name w:val="List Bullet 4"/>
    <w:basedOn w:val="Normal"/>
    <w:uiPriority w:val="36"/>
    <w:unhideWhenUsed/>
    <w:qFormat/>
    <w:pPr>
      <w:numPr>
        <w:numId w:val="8"/>
      </w:numPr>
      <w:spacing w:after="0"/>
    </w:pPr>
  </w:style>
  <w:style w:type="paragraph" w:styleId="Listaconvietas5">
    <w:name w:val="List Bullet 5"/>
    <w:basedOn w:val="Normal"/>
    <w:uiPriority w:val="36"/>
    <w:unhideWhenUsed/>
    <w:qFormat/>
    <w:pPr>
      <w:numPr>
        <w:numId w:val="10"/>
      </w:numPr>
      <w:spacing w:after="0"/>
    </w:pPr>
  </w:style>
  <w:style w:type="paragraph" w:styleId="Sinespaciado">
    <w:name w:val="No Spacing"/>
    <w:basedOn w:val="Normal"/>
    <w:uiPriority w:val="1"/>
    <w:qFormat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Cita">
    <w:name w:val="Quote"/>
    <w:basedOn w:val="Normal"/>
    <w:link w:val="CitaCar"/>
    <w:uiPriority w:val="29"/>
    <w:qFormat/>
    <w:rPr>
      <w:i/>
      <w:color w:val="808080" w:themeColor="background1" w:themeShade="80"/>
      <w:sz w:val="24"/>
    </w:rPr>
  </w:style>
  <w:style w:type="character" w:customStyle="1" w:styleId="CitaCar">
    <w:name w:val="Cita Car"/>
    <w:basedOn w:val="Fuentedeprrafopredeter"/>
    <w:link w:val="Cita"/>
    <w:uiPriority w:val="29"/>
    <w:rPr>
      <w:rFonts w:cs="Times New Roman"/>
      <w:i/>
      <w:color w:val="808080" w:themeColor="background1" w:themeShade="80"/>
      <w:sz w:val="24"/>
      <w:szCs w:val="24"/>
    </w:rPr>
  </w:style>
  <w:style w:type="character" w:styleId="Textoennegrita">
    <w:name w:val="Strong"/>
    <w:uiPriority w:val="22"/>
    <w:qFormat/>
    <w:rPr>
      <w:rFonts w:asciiTheme="minorHAnsi" w:hAnsiTheme="minorHAnsi"/>
      <w:b/>
      <w:color w:val="297FD5" w:themeColor="accent2"/>
    </w:rPr>
  </w:style>
  <w:style w:type="character" w:styleId="nfasissutil">
    <w:name w:val="Subtle Emphasis"/>
    <w:basedOn w:val="Fuentedeprrafopredeter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2"/>
    </w:rPr>
  </w:style>
  <w:style w:type="character" w:styleId="Referenciasutil">
    <w:name w:val="Subtle Reference"/>
    <w:basedOn w:val="Fuentedeprrafopredeter"/>
    <w:uiPriority w:val="31"/>
    <w:qFormat/>
    <w:rPr>
      <w:rFonts w:cs="Times New Roman"/>
      <w:color w:val="737373" w:themeColor="text1" w:themeTint="8C"/>
      <w:sz w:val="22"/>
      <w:szCs w:val="22"/>
      <w:u w:val="single"/>
    </w:rPr>
  </w:style>
  <w:style w:type="table" w:styleId="Tablaconcuadrcula">
    <w:name w:val="Table Grid"/>
    <w:basedOn w:val="Tabla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297FD5" w:themeColor="accen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styleId="Prrafodelista">
    <w:name w:val="List Paragraph"/>
    <w:basedOn w:val="Normal"/>
    <w:uiPriority w:val="34"/>
    <w:qFormat/>
    <w:rsid w:val="00D52AEB"/>
    <w:pPr>
      <w:spacing w:after="200"/>
      <w:ind w:left="720"/>
      <w:contextualSpacing/>
    </w:pPr>
    <w:rPr>
      <w:rFonts w:cstheme="minorBidi"/>
      <w:color w:val="au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Equity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3F3"/>
    <w:rsid w:val="000863F3"/>
    <w:rsid w:val="000E7726"/>
    <w:rsid w:val="0014047B"/>
    <w:rsid w:val="007D7DE7"/>
    <w:rsid w:val="00B0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DF64245AF4F4FD4826C47B7A7A55D1B">
    <w:name w:val="4DF64245AF4F4FD4826C47B7A7A55D1B"/>
  </w:style>
  <w:style w:type="paragraph" w:customStyle="1" w:styleId="DBAEDD6D3C6E4BC18877671D93EFDFFD">
    <w:name w:val="DBAEDD6D3C6E4BC18877671D93EFDFFD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1EC8E840A5FF4A89836FE0DEF5B7F4A7">
    <w:name w:val="1EC8E840A5FF4A89836FE0DEF5B7F4A7"/>
  </w:style>
  <w:style w:type="paragraph" w:customStyle="1" w:styleId="E52DCC71E3A54F6786F48A81FF843B70">
    <w:name w:val="E52DCC71E3A54F6786F48A81FF843B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DF64245AF4F4FD4826C47B7A7A55D1B">
    <w:name w:val="4DF64245AF4F4FD4826C47B7A7A55D1B"/>
  </w:style>
  <w:style w:type="paragraph" w:customStyle="1" w:styleId="DBAEDD6D3C6E4BC18877671D93EFDFFD">
    <w:name w:val="DBAEDD6D3C6E4BC18877671D93EFDFFD"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1EC8E840A5FF4A89836FE0DEF5B7F4A7">
    <w:name w:val="1EC8E840A5FF4A89836FE0DEF5B7F4A7"/>
  </w:style>
  <w:style w:type="paragraph" w:customStyle="1" w:styleId="E52DCC71E3A54F6786F48A81FF843B70">
    <w:name w:val="E52DCC71E3A54F6786F48A81FF843B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jpeg"/></Relationships>
</file>

<file path=word/theme/theme1.xml><?xml version="1.0" encoding="utf-8"?>
<a:theme xmlns:a="http://schemas.openxmlformats.org/drawingml/2006/main" name="Equity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2020 – v1.1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A62443-B074-4A13-9979-D75EC8B852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79AF712C-0CEB-449B-A0D5-0AE2C756F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</Template>
  <TotalTime>104</TotalTime>
  <Pages>16</Pages>
  <Words>574</Words>
  <Characters>3162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Sistema de Compras</vt:lpstr>
      <vt:lpstr/>
    </vt:vector>
  </TitlesOfParts>
  <Company>FAcultad de Medicina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Sistema de Compras</dc:title>
  <dc:subject>ROL: SOLICITANTE</dc:subject>
  <dc:creator>Dirección Económica y de Gestión Institucional</dc:creator>
  <cp:lastModifiedBy>Usuario</cp:lastModifiedBy>
  <cp:revision>16</cp:revision>
  <dcterms:created xsi:type="dcterms:W3CDTF">2020-01-28T21:28:00Z</dcterms:created>
  <dcterms:modified xsi:type="dcterms:W3CDTF">2020-01-29T17:44:00Z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